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DA" w:rsidRDefault="00F726DA" w:rsidP="000F4B8B">
      <w:pPr>
        <w:tabs>
          <w:tab w:val="left" w:pos="1095"/>
        </w:tabs>
        <w:rPr>
          <w:lang w:val="en-US"/>
        </w:rPr>
      </w:pPr>
    </w:p>
    <w:p w:rsidR="00DE5052" w:rsidRPr="00DE5052" w:rsidRDefault="00DE5052" w:rsidP="00DE5052">
      <w:pPr>
        <w:tabs>
          <w:tab w:val="left" w:pos="1095"/>
        </w:tabs>
        <w:jc w:val="center"/>
        <w:rPr>
          <w:b/>
          <w:sz w:val="28"/>
        </w:rPr>
      </w:pPr>
      <w:r w:rsidRPr="00DE5052">
        <w:rPr>
          <w:b/>
          <w:sz w:val="28"/>
        </w:rPr>
        <w:t xml:space="preserve">ПРОЕКТ </w:t>
      </w:r>
    </w:p>
    <w:p w:rsidR="00DE5052" w:rsidRPr="00DE5052" w:rsidRDefault="00DE5052" w:rsidP="00DE5052">
      <w:pPr>
        <w:tabs>
          <w:tab w:val="left" w:pos="1095"/>
        </w:tabs>
        <w:jc w:val="center"/>
        <w:rPr>
          <w:b/>
          <w:sz w:val="28"/>
        </w:rPr>
      </w:pPr>
      <w:r w:rsidRPr="00DE5052">
        <w:rPr>
          <w:b/>
          <w:sz w:val="28"/>
        </w:rPr>
        <w:t>НА БЮДЖЕТ НА ОБЩИНА ДОЛНА МИТРОПОЛИЯ ЗА 2020 Г.</w:t>
      </w:r>
    </w:p>
    <w:p w:rsidR="00DE5052" w:rsidRDefault="00DE5052" w:rsidP="000F4B8B">
      <w:pPr>
        <w:tabs>
          <w:tab w:val="left" w:pos="1095"/>
        </w:tabs>
        <w:rPr>
          <w:lang w:val="en-US"/>
        </w:rPr>
      </w:pPr>
    </w:p>
    <w:p w:rsidR="00F726DA" w:rsidRPr="00F726DA" w:rsidRDefault="00F726DA" w:rsidP="00F91B38">
      <w:pPr>
        <w:ind w:firstLine="708"/>
        <w:jc w:val="both"/>
      </w:pPr>
      <w:r w:rsidRPr="00F726DA">
        <w:t>Бюджет</w:t>
      </w:r>
      <w:r>
        <w:rPr>
          <w:lang w:val="en-US"/>
        </w:rPr>
        <w:t xml:space="preserve"> </w:t>
      </w:r>
      <w:r w:rsidRPr="00F726DA">
        <w:t>2020 е</w:t>
      </w:r>
      <w:r>
        <w:rPr>
          <w:lang w:val="en-US"/>
        </w:rPr>
        <w:t xml:space="preserve"> </w:t>
      </w:r>
      <w:r w:rsidRPr="00F726DA">
        <w:t>съставен</w:t>
      </w:r>
      <w:r>
        <w:rPr>
          <w:lang w:val="en-US"/>
        </w:rPr>
        <w:t xml:space="preserve"> </w:t>
      </w:r>
      <w:r w:rsidRPr="00F726DA">
        <w:t>в</w:t>
      </w:r>
      <w:r>
        <w:rPr>
          <w:lang w:val="en-US"/>
        </w:rPr>
        <w:t xml:space="preserve"> </w:t>
      </w:r>
      <w:r w:rsidRPr="00F726DA">
        <w:t>съответствие</w:t>
      </w:r>
      <w:r>
        <w:rPr>
          <w:lang w:val="en-US"/>
        </w:rPr>
        <w:t xml:space="preserve"> </w:t>
      </w:r>
      <w:r w:rsidRPr="00F726DA">
        <w:t>с</w:t>
      </w:r>
      <w:r>
        <w:rPr>
          <w:lang w:val="en-US"/>
        </w:rPr>
        <w:t xml:space="preserve"> </w:t>
      </w:r>
      <w:r w:rsidRPr="00F726DA">
        <w:t>изискванията</w:t>
      </w:r>
      <w:r>
        <w:rPr>
          <w:lang w:val="en-US"/>
        </w:rPr>
        <w:t xml:space="preserve"> </w:t>
      </w:r>
      <w:r w:rsidRPr="00F726DA">
        <w:t>на-Закона за</w:t>
      </w:r>
      <w:r w:rsidR="00F950B0">
        <w:t xml:space="preserve"> </w:t>
      </w:r>
      <w:r w:rsidRPr="00F726DA">
        <w:t>държавния</w:t>
      </w:r>
      <w:r>
        <w:rPr>
          <w:lang w:val="en-US"/>
        </w:rPr>
        <w:t xml:space="preserve"> </w:t>
      </w:r>
      <w:r w:rsidRPr="00F726DA">
        <w:t>бюджет на</w:t>
      </w:r>
      <w:r>
        <w:rPr>
          <w:lang w:val="en-US"/>
        </w:rPr>
        <w:t xml:space="preserve"> </w:t>
      </w:r>
      <w:proofErr w:type="spellStart"/>
      <w:r w:rsidRPr="00F726DA">
        <w:t>РепубликаБългария</w:t>
      </w:r>
      <w:proofErr w:type="spellEnd"/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2020г.,</w:t>
      </w:r>
      <w:r>
        <w:rPr>
          <w:lang w:val="en-US"/>
        </w:rPr>
        <w:t xml:space="preserve"> </w:t>
      </w:r>
      <w:r w:rsidRPr="00F726DA">
        <w:t xml:space="preserve">ПМС </w:t>
      </w:r>
      <w:proofErr w:type="spellStart"/>
      <w:r w:rsidRPr="00F726DA">
        <w:t>No</w:t>
      </w:r>
      <w:proofErr w:type="spellEnd"/>
      <w:r w:rsidRPr="00F726DA">
        <w:t xml:space="preserve"> 381 от 30.12.2019 г. за</w:t>
      </w:r>
      <w:r>
        <w:rPr>
          <w:lang w:val="en-US"/>
        </w:rPr>
        <w:t xml:space="preserve"> </w:t>
      </w:r>
      <w:r w:rsidRPr="00F726DA">
        <w:t>изпълнението</w:t>
      </w:r>
      <w:r>
        <w:rPr>
          <w:lang w:val="en-US"/>
        </w:rPr>
        <w:t xml:space="preserve"> </w:t>
      </w:r>
      <w:proofErr w:type="spellStart"/>
      <w:r w:rsidRPr="00F726DA">
        <w:t>надържавния</w:t>
      </w:r>
      <w:proofErr w:type="spellEnd"/>
      <w:r>
        <w:rPr>
          <w:lang w:val="en-US"/>
        </w:rPr>
        <w:t xml:space="preserve"> </w:t>
      </w:r>
      <w:r w:rsidRPr="00F726DA">
        <w:t>бюджет</w:t>
      </w:r>
      <w:r>
        <w:rPr>
          <w:lang w:val="en-US"/>
        </w:rPr>
        <w:t xml:space="preserve"> </w:t>
      </w:r>
      <w:r w:rsidRPr="00F726DA">
        <w:t>на</w:t>
      </w:r>
      <w:r>
        <w:rPr>
          <w:lang w:val="en-US"/>
        </w:rPr>
        <w:t xml:space="preserve"> </w:t>
      </w:r>
      <w:r w:rsidRPr="00F726DA">
        <w:t>република</w:t>
      </w:r>
      <w:r>
        <w:rPr>
          <w:lang w:val="en-US"/>
        </w:rPr>
        <w:t xml:space="preserve"> </w:t>
      </w:r>
      <w:proofErr w:type="spellStart"/>
      <w:r w:rsidRPr="00F726DA">
        <w:t>Българияза</w:t>
      </w:r>
      <w:proofErr w:type="spellEnd"/>
      <w:r w:rsidRPr="00F726DA">
        <w:t xml:space="preserve"> 2020 г.-Наредбата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условията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r w:rsidRPr="00F726DA">
        <w:t>реда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съставяне</w:t>
      </w:r>
      <w:r>
        <w:rPr>
          <w:lang w:val="en-US"/>
        </w:rPr>
        <w:t xml:space="preserve"> </w:t>
      </w:r>
      <w:r w:rsidRPr="00F726DA">
        <w:t>н</w:t>
      </w:r>
      <w:r>
        <w:rPr>
          <w:lang w:val="en-US"/>
        </w:rPr>
        <w:t xml:space="preserve"> </w:t>
      </w:r>
      <w:proofErr w:type="spellStart"/>
      <w:r w:rsidRPr="00F726DA">
        <w:t>абюджетната</w:t>
      </w:r>
      <w:proofErr w:type="spellEnd"/>
      <w:r>
        <w:rPr>
          <w:lang w:val="en-US"/>
        </w:rPr>
        <w:t xml:space="preserve"> </w:t>
      </w:r>
      <w:r>
        <w:t>прогноза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местните</w:t>
      </w:r>
      <w:r>
        <w:rPr>
          <w:lang w:val="en-US"/>
        </w:rPr>
        <w:t xml:space="preserve"> </w:t>
      </w:r>
      <w:r w:rsidRPr="00F726DA">
        <w:t>дейности</w:t>
      </w:r>
      <w:r>
        <w:rPr>
          <w:lang w:val="en-US"/>
        </w:rPr>
        <w:t xml:space="preserve"> </w:t>
      </w:r>
      <w:r w:rsidRPr="00F726DA">
        <w:t>за</w:t>
      </w:r>
      <w:r>
        <w:rPr>
          <w:lang w:val="en-US"/>
        </w:rPr>
        <w:t xml:space="preserve"> </w:t>
      </w:r>
      <w:r w:rsidRPr="00F726DA">
        <w:t>следващите</w:t>
      </w:r>
      <w:r>
        <w:rPr>
          <w:lang w:val="en-US"/>
        </w:rPr>
        <w:t xml:space="preserve"> </w:t>
      </w:r>
      <w:r w:rsidRPr="00F726DA">
        <w:t>три</w:t>
      </w:r>
      <w:r>
        <w:rPr>
          <w:lang w:val="en-US"/>
        </w:rPr>
        <w:t xml:space="preserve"> </w:t>
      </w:r>
      <w:r w:rsidRPr="00F726DA">
        <w:t>години, за</w:t>
      </w:r>
      <w:r>
        <w:rPr>
          <w:lang w:val="en-US"/>
        </w:rPr>
        <w:t xml:space="preserve"> </w:t>
      </w:r>
      <w:r w:rsidRPr="00F726DA">
        <w:t>съставяне,приемане,изпълнение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r w:rsidRPr="00F726DA">
        <w:t>отчитане</w:t>
      </w:r>
      <w:r>
        <w:rPr>
          <w:lang w:val="en-US"/>
        </w:rPr>
        <w:t xml:space="preserve"> </w:t>
      </w:r>
      <w:r w:rsidRPr="00F726DA">
        <w:t>на</w:t>
      </w:r>
      <w:r>
        <w:rPr>
          <w:lang w:val="en-US"/>
        </w:rPr>
        <w:t xml:space="preserve"> </w:t>
      </w:r>
      <w:r w:rsidRPr="00F726DA">
        <w:t>общинския</w:t>
      </w:r>
      <w:r>
        <w:rPr>
          <w:lang w:val="en-US"/>
        </w:rPr>
        <w:t xml:space="preserve"> </w:t>
      </w:r>
      <w:r w:rsidRPr="00F726DA">
        <w:t>бюджет</w:t>
      </w:r>
      <w:r>
        <w:rPr>
          <w:lang w:val="en-US"/>
        </w:rPr>
        <w:t xml:space="preserve"> </w:t>
      </w:r>
      <w:r w:rsidRPr="00F726DA">
        <w:t>на</w:t>
      </w:r>
      <w:r>
        <w:rPr>
          <w:lang w:val="en-US"/>
        </w:rPr>
        <w:t xml:space="preserve"> </w:t>
      </w:r>
      <w:r w:rsidRPr="00F726DA">
        <w:t>Община</w:t>
      </w:r>
      <w:r w:rsidR="00844940">
        <w:t xml:space="preserve"> Долна </w:t>
      </w:r>
      <w:proofErr w:type="spellStart"/>
      <w:r w:rsidR="00844940">
        <w:t>Митрополиа</w:t>
      </w:r>
      <w:proofErr w:type="spellEnd"/>
      <w:r w:rsidRPr="00F726DA">
        <w:t>,-чл. 52, ал. 1 и чл. 21, ал.</w:t>
      </w:r>
      <w:r>
        <w:t xml:space="preserve">6 от Закона </w:t>
      </w:r>
      <w:proofErr w:type="spellStart"/>
      <w:r>
        <w:t>за</w:t>
      </w:r>
      <w:r w:rsidRPr="00F726DA">
        <w:t>местно</w:t>
      </w:r>
      <w:proofErr w:type="spellEnd"/>
      <w:r w:rsidRPr="00F726DA">
        <w:t xml:space="preserve"> самоуправление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proofErr w:type="spellStart"/>
      <w:r w:rsidRPr="00F726DA">
        <w:t>местнаадминистрация</w:t>
      </w:r>
      <w:proofErr w:type="spellEnd"/>
      <w:r w:rsidRPr="00F726DA">
        <w:t xml:space="preserve">,-чл.94 </w:t>
      </w:r>
      <w:proofErr w:type="spellStart"/>
      <w:r w:rsidRPr="00F726DA">
        <w:t>отЗакона</w:t>
      </w:r>
      <w:proofErr w:type="spellEnd"/>
      <w:r w:rsidRPr="00F726DA">
        <w:t xml:space="preserve"> </w:t>
      </w:r>
      <w:proofErr w:type="spellStart"/>
      <w:r w:rsidRPr="00F726DA">
        <w:t>запубличните</w:t>
      </w:r>
      <w:proofErr w:type="spellEnd"/>
      <w:r>
        <w:rPr>
          <w:lang w:val="en-US"/>
        </w:rPr>
        <w:t xml:space="preserve"> </w:t>
      </w:r>
      <w:r w:rsidRPr="00F726DA">
        <w:t>финанси</w:t>
      </w:r>
      <w:r>
        <w:rPr>
          <w:lang w:val="en-US"/>
        </w:rPr>
        <w:t xml:space="preserve"> </w:t>
      </w:r>
      <w:r w:rsidRPr="00F726DA">
        <w:t>и</w:t>
      </w:r>
      <w:r>
        <w:rPr>
          <w:lang w:val="en-US"/>
        </w:rPr>
        <w:t xml:space="preserve"> </w:t>
      </w:r>
      <w:r w:rsidRPr="00F726DA">
        <w:t>по</w:t>
      </w:r>
      <w:r>
        <w:rPr>
          <w:lang w:val="en-US"/>
        </w:rPr>
        <w:t xml:space="preserve"> </w:t>
      </w:r>
      <w:r w:rsidRPr="00F726DA">
        <w:t>първоначален</w:t>
      </w:r>
      <w:r>
        <w:rPr>
          <w:lang w:val="en-US"/>
        </w:rPr>
        <w:t xml:space="preserve"> </w:t>
      </w:r>
      <w:r w:rsidRPr="00F726DA">
        <w:t>план е</w:t>
      </w:r>
      <w:r>
        <w:rPr>
          <w:lang w:val="en-US"/>
        </w:rPr>
        <w:t xml:space="preserve"> </w:t>
      </w:r>
      <w:r w:rsidR="00AA5C84">
        <w:t>15 926 073</w:t>
      </w:r>
      <w:r w:rsidRPr="00F726DA">
        <w:t>лв</w:t>
      </w:r>
    </w:p>
    <w:p w:rsidR="00F726DA" w:rsidRPr="00F91B38" w:rsidRDefault="00F726DA" w:rsidP="00F91B38">
      <w:pPr>
        <w:jc w:val="both"/>
      </w:pPr>
      <w:r w:rsidRPr="00F726DA">
        <w:t>.</w:t>
      </w:r>
    </w:p>
    <w:p w:rsidR="007B2F2F" w:rsidRPr="007B2F2F" w:rsidRDefault="007B2F2F" w:rsidP="00F91B38">
      <w:pPr>
        <w:ind w:firstLine="708"/>
        <w:jc w:val="both"/>
      </w:pPr>
      <w:r>
        <w:t>П</w:t>
      </w:r>
      <w:r w:rsidRPr="007B2F2F">
        <w:t xml:space="preserve">РИХОДНА ЧАСТ </w:t>
      </w:r>
      <w:r w:rsidR="00AA5C84">
        <w:t>15 926 073</w:t>
      </w:r>
      <w:r w:rsidRPr="007B2F2F">
        <w:t xml:space="preserve"> лв.</w:t>
      </w:r>
    </w:p>
    <w:p w:rsidR="007B2F2F" w:rsidRPr="007B2F2F" w:rsidRDefault="007B2F2F" w:rsidP="003B2E63">
      <w:pPr>
        <w:jc w:val="both"/>
      </w:pPr>
      <w:r w:rsidRPr="007B2F2F">
        <w:t>Данъчни</w:t>
      </w:r>
      <w:r>
        <w:t xml:space="preserve"> </w:t>
      </w:r>
      <w:r w:rsidRPr="007B2F2F">
        <w:t xml:space="preserve">приходи </w:t>
      </w:r>
      <w:r w:rsidR="00844940">
        <w:t>900 200</w:t>
      </w:r>
      <w:r w:rsidRPr="007B2F2F">
        <w:t xml:space="preserve"> лв.</w:t>
      </w:r>
    </w:p>
    <w:p w:rsidR="007B2F2F" w:rsidRPr="007B2F2F" w:rsidRDefault="007B2F2F" w:rsidP="003B2E63">
      <w:pPr>
        <w:jc w:val="both"/>
      </w:pPr>
      <w:r w:rsidRPr="007B2F2F">
        <w:t>Неданъчни</w:t>
      </w:r>
      <w:r>
        <w:t xml:space="preserve"> </w:t>
      </w:r>
      <w:r w:rsidRPr="007B2F2F">
        <w:t xml:space="preserve">приходи </w:t>
      </w:r>
      <w:r w:rsidR="00844940">
        <w:t>3 336 609</w:t>
      </w:r>
      <w:r w:rsidRPr="007B2F2F">
        <w:t xml:space="preserve"> лв. </w:t>
      </w:r>
      <w:r w:rsidRPr="007B2F2F">
        <w:sym w:font="Symbol" w:char="F097"/>
      </w:r>
      <w:bookmarkStart w:id="0" w:name="_GoBack"/>
      <w:bookmarkEnd w:id="0"/>
    </w:p>
    <w:p w:rsidR="007B2F2F" w:rsidRPr="007B2F2F" w:rsidRDefault="007B2F2F" w:rsidP="003B2E63">
      <w:pPr>
        <w:jc w:val="both"/>
      </w:pPr>
      <w:r w:rsidRPr="007B2F2F">
        <w:t xml:space="preserve">Взаимоотношения с </w:t>
      </w:r>
      <w:proofErr w:type="spellStart"/>
      <w:r w:rsidRPr="007B2F2F">
        <w:t>центр</w:t>
      </w:r>
      <w:proofErr w:type="spellEnd"/>
      <w:r w:rsidRPr="007B2F2F">
        <w:t xml:space="preserve">. бюджет </w:t>
      </w:r>
      <w:r w:rsidR="00844940">
        <w:t>10 420 716</w:t>
      </w:r>
      <w:r w:rsidRPr="007B2F2F">
        <w:t xml:space="preserve"> лв. </w:t>
      </w:r>
      <w:r w:rsidRPr="007B2F2F">
        <w:sym w:font="Symbol" w:char="F097"/>
      </w:r>
    </w:p>
    <w:p w:rsidR="007B2F2F" w:rsidRDefault="007B2F2F" w:rsidP="003B2E63">
      <w:pPr>
        <w:jc w:val="both"/>
      </w:pPr>
      <w:r w:rsidRPr="007B2F2F">
        <w:t>Трансфери</w:t>
      </w:r>
      <w:r w:rsidR="00F91B38">
        <w:t xml:space="preserve"> между бюджети </w:t>
      </w:r>
      <w:r w:rsidR="00F91B38">
        <w:rPr>
          <w:lang w:val="en-US"/>
        </w:rPr>
        <w:t>(</w:t>
      </w:r>
      <w:r w:rsidR="00F91B38">
        <w:t>-306 140</w:t>
      </w:r>
      <w:r w:rsidRPr="007B2F2F">
        <w:t xml:space="preserve"> лв.</w:t>
      </w:r>
      <w:r w:rsidR="00F91B38">
        <w:rPr>
          <w:lang w:val="en-US"/>
        </w:rPr>
        <w:t>)</w:t>
      </w:r>
      <w:r w:rsidRPr="007B2F2F">
        <w:t xml:space="preserve"> </w:t>
      </w:r>
      <w:r w:rsidRPr="007B2F2F">
        <w:sym w:font="Symbol" w:char="F097"/>
      </w:r>
    </w:p>
    <w:p w:rsidR="00F91B38" w:rsidRDefault="00F91B38" w:rsidP="003B2E63">
      <w:pPr>
        <w:jc w:val="both"/>
        <w:rPr>
          <w:lang w:val="en-US"/>
        </w:rPr>
      </w:pPr>
      <w:r>
        <w:t xml:space="preserve">Трансфери между бюджети и сметки от ЕС </w:t>
      </w:r>
      <w:r>
        <w:rPr>
          <w:lang w:val="en-US"/>
        </w:rPr>
        <w:t>(</w:t>
      </w:r>
      <w:r>
        <w:t>-124 242</w:t>
      </w:r>
      <w:r>
        <w:rPr>
          <w:lang w:val="en-US"/>
        </w:rPr>
        <w:t>)</w:t>
      </w:r>
    </w:p>
    <w:p w:rsidR="00F91B38" w:rsidRPr="00F91B38" w:rsidRDefault="00F91B38" w:rsidP="003B2E63">
      <w:pPr>
        <w:jc w:val="both"/>
      </w:pPr>
      <w:r>
        <w:t>Временни безлихвени заеми между бюджети и ЕС 36 883</w:t>
      </w:r>
    </w:p>
    <w:p w:rsidR="007B2F2F" w:rsidRPr="007B2F2F" w:rsidRDefault="007B2F2F" w:rsidP="003B2E63">
      <w:pPr>
        <w:jc w:val="both"/>
      </w:pPr>
      <w:r w:rsidRPr="007B2F2F">
        <w:t>Друго</w:t>
      </w:r>
      <w:r>
        <w:t xml:space="preserve"> </w:t>
      </w:r>
      <w:r w:rsidRPr="007B2F2F">
        <w:t xml:space="preserve">финансиране </w:t>
      </w:r>
      <w:r w:rsidR="00F91B38" w:rsidRPr="007B2F2F">
        <w:t>(-</w:t>
      </w:r>
      <w:r w:rsidR="00F91B38">
        <w:t>40 582)</w:t>
      </w:r>
      <w:r w:rsidRPr="007B2F2F">
        <w:t xml:space="preserve"> лв.</w:t>
      </w:r>
      <w:r w:rsidRPr="007B2F2F">
        <w:sym w:font="Symbol" w:char="F097"/>
      </w:r>
    </w:p>
    <w:p w:rsidR="003B2E63" w:rsidRDefault="007B2F2F" w:rsidP="003B2E63">
      <w:pPr>
        <w:jc w:val="both"/>
      </w:pPr>
      <w:r w:rsidRPr="007B2F2F">
        <w:t xml:space="preserve">Погашение </w:t>
      </w:r>
      <w:r w:rsidR="00F91B38">
        <w:t>по дългосрочни заеми  ФОНД ФЛАГ</w:t>
      </w:r>
      <w:r w:rsidRPr="007B2F2F">
        <w:t xml:space="preserve"> (-</w:t>
      </w:r>
      <w:r w:rsidR="00F91B38">
        <w:t>1 343 120</w:t>
      </w:r>
      <w:r w:rsidRPr="007B2F2F">
        <w:t>) лв.</w:t>
      </w:r>
      <w:r w:rsidRPr="007B2F2F">
        <w:sym w:font="Symbol" w:char="F097"/>
      </w:r>
    </w:p>
    <w:p w:rsidR="00F91B38" w:rsidRDefault="00F91B38" w:rsidP="003B2E63">
      <w:pPr>
        <w:jc w:val="both"/>
      </w:pPr>
      <w:r>
        <w:t>Плащания от и за др. бюджети и ЕС -79 313лв.</w:t>
      </w:r>
    </w:p>
    <w:p w:rsidR="003E1541" w:rsidRPr="00F91B38" w:rsidRDefault="007B2F2F" w:rsidP="003B2E63">
      <w:pPr>
        <w:jc w:val="both"/>
      </w:pPr>
      <w:r w:rsidRPr="007B2F2F">
        <w:t>Преходен</w:t>
      </w:r>
      <w:r w:rsidR="00844940">
        <w:t xml:space="preserve"> </w:t>
      </w:r>
      <w:r w:rsidRPr="007B2F2F">
        <w:t>остатък</w:t>
      </w:r>
      <w:r w:rsidR="00844940">
        <w:t xml:space="preserve"> </w:t>
      </w:r>
      <w:r w:rsidRPr="007B2F2F">
        <w:t xml:space="preserve">от 2019 г. </w:t>
      </w:r>
      <w:r w:rsidR="00F91B38">
        <w:t xml:space="preserve">3 103 052 </w:t>
      </w:r>
      <w:proofErr w:type="spellStart"/>
      <w:r w:rsidR="00F91B38">
        <w:t>лв</w:t>
      </w:r>
      <w:proofErr w:type="spellEnd"/>
    </w:p>
    <w:p w:rsidR="003E1541" w:rsidRPr="00F91B38" w:rsidRDefault="003E1541" w:rsidP="003B2E63">
      <w:pPr>
        <w:jc w:val="both"/>
      </w:pPr>
    </w:p>
    <w:p w:rsidR="003E1541" w:rsidRPr="003E1541" w:rsidRDefault="003E1541" w:rsidP="00F91B38">
      <w:pPr>
        <w:ind w:firstLine="708"/>
        <w:jc w:val="both"/>
      </w:pPr>
      <w:r w:rsidRPr="003E1541">
        <w:t xml:space="preserve">ДАНЪЧНИ ПРИХОДИ </w:t>
      </w:r>
      <w:r w:rsidR="00844940">
        <w:t>900 200</w:t>
      </w:r>
      <w:r w:rsidR="00844940" w:rsidRPr="007B2F2F">
        <w:t xml:space="preserve"> лв.</w:t>
      </w:r>
      <w:proofErr w:type="spellStart"/>
      <w:r w:rsidRPr="003E1541">
        <w:t>лв</w:t>
      </w:r>
      <w:proofErr w:type="spellEnd"/>
      <w:r w:rsidRPr="003E1541">
        <w:t xml:space="preserve">. </w:t>
      </w:r>
      <w:r w:rsidRPr="003E1541">
        <w:sym w:font="Symbol" w:char="F097"/>
      </w:r>
    </w:p>
    <w:p w:rsidR="003E1541" w:rsidRPr="003E1541" w:rsidRDefault="003E1541" w:rsidP="003B2E63">
      <w:pPr>
        <w:jc w:val="both"/>
      </w:pPr>
      <w:r w:rsidRPr="003E1541">
        <w:t>Патентен</w:t>
      </w:r>
      <w:r>
        <w:t xml:space="preserve"> </w:t>
      </w:r>
      <w:r w:rsidRPr="003E1541">
        <w:t>данък</w:t>
      </w:r>
      <w:r>
        <w:t xml:space="preserve"> </w:t>
      </w:r>
      <w:r w:rsidR="00844940">
        <w:t>10</w:t>
      </w:r>
      <w:r w:rsidRPr="003E1541">
        <w:t xml:space="preserve"> 000 лв. </w:t>
      </w:r>
      <w:r w:rsidRPr="003E1541">
        <w:sym w:font="Symbol" w:char="F097"/>
      </w:r>
    </w:p>
    <w:p w:rsidR="003E1541" w:rsidRPr="003E1541" w:rsidRDefault="003E1541" w:rsidP="003B2E63">
      <w:pPr>
        <w:jc w:val="both"/>
      </w:pPr>
      <w:r w:rsidRPr="003E1541">
        <w:t>Данък</w:t>
      </w:r>
      <w:r>
        <w:t xml:space="preserve"> </w:t>
      </w:r>
      <w:r w:rsidRPr="003E1541">
        <w:t>недвижими</w:t>
      </w:r>
      <w:r>
        <w:t xml:space="preserve"> </w:t>
      </w:r>
      <w:r w:rsidRPr="003E1541">
        <w:t>имоти</w:t>
      </w:r>
      <w:r>
        <w:t xml:space="preserve"> </w:t>
      </w:r>
      <w:r w:rsidR="00844940">
        <w:t>220</w:t>
      </w:r>
      <w:r w:rsidRPr="003E1541">
        <w:t xml:space="preserve"> 000 лв. </w:t>
      </w:r>
      <w:r w:rsidRPr="003E1541">
        <w:sym w:font="Symbol" w:char="F097"/>
      </w:r>
    </w:p>
    <w:p w:rsidR="003E1541" w:rsidRPr="003E1541" w:rsidRDefault="003E1541" w:rsidP="003B2E63">
      <w:pPr>
        <w:jc w:val="both"/>
      </w:pPr>
      <w:r w:rsidRPr="003E1541">
        <w:t>Данък</w:t>
      </w:r>
      <w:r>
        <w:t xml:space="preserve"> </w:t>
      </w:r>
      <w:r w:rsidRPr="003E1541">
        <w:t>превозни</w:t>
      </w:r>
      <w:r>
        <w:t xml:space="preserve"> </w:t>
      </w:r>
      <w:r w:rsidRPr="003E1541">
        <w:t xml:space="preserve">средства </w:t>
      </w:r>
      <w:r w:rsidR="00844940">
        <w:t>370 000</w:t>
      </w:r>
      <w:r w:rsidRPr="003E1541">
        <w:t xml:space="preserve"> лв. </w:t>
      </w:r>
      <w:r w:rsidRPr="003E1541">
        <w:sym w:font="Symbol" w:char="F097"/>
      </w:r>
    </w:p>
    <w:p w:rsidR="000F50F2" w:rsidRPr="00F91B38" w:rsidRDefault="003E1541" w:rsidP="003B2E63">
      <w:pPr>
        <w:jc w:val="both"/>
      </w:pPr>
      <w:r w:rsidRPr="003E1541">
        <w:t>Данък</w:t>
      </w:r>
      <w:r>
        <w:t xml:space="preserve"> </w:t>
      </w:r>
      <w:r w:rsidRPr="003E1541">
        <w:t>придобиване</w:t>
      </w:r>
      <w:r>
        <w:t xml:space="preserve"> </w:t>
      </w:r>
      <w:r w:rsidRPr="003E1541">
        <w:t xml:space="preserve">имущество </w:t>
      </w:r>
      <w:r w:rsidR="00844940">
        <w:t>300</w:t>
      </w:r>
      <w:r w:rsidRPr="003E1541">
        <w:t xml:space="preserve"> 000 лв. </w:t>
      </w:r>
      <w:r w:rsidRPr="003E1541">
        <w:sym w:font="Symbol" w:char="F097"/>
      </w:r>
    </w:p>
    <w:p w:rsidR="000F50F2" w:rsidRDefault="000F50F2" w:rsidP="003B2E63">
      <w:pPr>
        <w:jc w:val="both"/>
        <w:rPr>
          <w:lang w:val="en-US"/>
        </w:rPr>
      </w:pPr>
    </w:p>
    <w:p w:rsidR="000F50F2" w:rsidRPr="000F50F2" w:rsidRDefault="000F50F2" w:rsidP="00F91B38">
      <w:pPr>
        <w:ind w:firstLine="708"/>
        <w:jc w:val="both"/>
      </w:pPr>
      <w:r w:rsidRPr="000F50F2">
        <w:t xml:space="preserve">НЕДАНЪЧНИ ПРИХОДИ </w:t>
      </w:r>
      <w:r w:rsidR="00844940">
        <w:t>3 3</w:t>
      </w:r>
      <w:r w:rsidR="00AA5C84">
        <w:t>58</w:t>
      </w:r>
      <w:r w:rsidR="00844940">
        <w:t xml:space="preserve"> </w:t>
      </w:r>
      <w:r w:rsidR="00AA5C84">
        <w:t>61</w:t>
      </w:r>
      <w:r w:rsidR="00844940">
        <w:t>9</w:t>
      </w:r>
      <w:r w:rsidRPr="000F50F2">
        <w:t>лв.</w:t>
      </w:r>
      <w:r w:rsidRPr="000F50F2">
        <w:sym w:font="Symbol" w:char="F097"/>
      </w:r>
    </w:p>
    <w:p w:rsidR="000F50F2" w:rsidRPr="000F50F2" w:rsidRDefault="00844940" w:rsidP="003B2E63">
      <w:pPr>
        <w:jc w:val="both"/>
      </w:pPr>
      <w:r>
        <w:t>Приходи от собственост 1 196 298</w:t>
      </w:r>
      <w:r w:rsidR="000F50F2" w:rsidRPr="000F50F2">
        <w:t xml:space="preserve">лв </w:t>
      </w:r>
      <w:r w:rsidR="000F50F2" w:rsidRPr="000F50F2">
        <w:sym w:font="Symbol" w:char="F097"/>
      </w:r>
    </w:p>
    <w:p w:rsidR="000F50F2" w:rsidRPr="000F50F2" w:rsidRDefault="000F50F2" w:rsidP="003B2E63">
      <w:pPr>
        <w:jc w:val="both"/>
      </w:pPr>
      <w:r w:rsidRPr="000F50F2">
        <w:t>Общински</w:t>
      </w:r>
      <w:r w:rsidR="000F0ADA">
        <w:t xml:space="preserve"> </w:t>
      </w:r>
      <w:r w:rsidRPr="000F50F2">
        <w:t xml:space="preserve">такси </w:t>
      </w:r>
      <w:r w:rsidR="00844940">
        <w:t>1 165 900</w:t>
      </w:r>
      <w:r w:rsidRPr="000F50F2">
        <w:t xml:space="preserve"> лв. </w:t>
      </w:r>
      <w:r w:rsidRPr="000F50F2">
        <w:sym w:font="Symbol" w:char="F097"/>
      </w:r>
    </w:p>
    <w:p w:rsidR="000F50F2" w:rsidRPr="000F50F2" w:rsidRDefault="000F50F2" w:rsidP="003B2E63">
      <w:pPr>
        <w:jc w:val="both"/>
      </w:pPr>
      <w:r w:rsidRPr="000F50F2">
        <w:t xml:space="preserve">Глоби и наказателни лихви </w:t>
      </w:r>
      <w:r w:rsidR="00844940">
        <w:t>54 000</w:t>
      </w:r>
      <w:r w:rsidRPr="000F50F2">
        <w:t xml:space="preserve"> лв. </w:t>
      </w:r>
      <w:r w:rsidRPr="000F50F2">
        <w:sym w:font="Symbol" w:char="F097"/>
      </w:r>
    </w:p>
    <w:p w:rsidR="000F50F2" w:rsidRPr="000F50F2" w:rsidRDefault="000F50F2" w:rsidP="003B2E63">
      <w:pPr>
        <w:jc w:val="both"/>
      </w:pPr>
      <w:r w:rsidRPr="000F50F2">
        <w:t>Постъпления</w:t>
      </w:r>
      <w:r w:rsidR="000F0ADA">
        <w:t xml:space="preserve"> </w:t>
      </w:r>
      <w:r w:rsidRPr="000F50F2">
        <w:t>от продажби</w:t>
      </w:r>
      <w:r w:rsidR="000F0ADA">
        <w:t xml:space="preserve"> </w:t>
      </w:r>
      <w:r w:rsidR="00AA5C84">
        <w:t>1 002 320</w:t>
      </w:r>
      <w:r w:rsidRPr="000F50F2">
        <w:t xml:space="preserve"> лв. </w:t>
      </w:r>
      <w:r w:rsidRPr="000F50F2">
        <w:sym w:font="Symbol" w:char="F097"/>
      </w:r>
    </w:p>
    <w:p w:rsidR="000F50F2" w:rsidRPr="000F50F2" w:rsidRDefault="000F50F2" w:rsidP="003B2E63">
      <w:pPr>
        <w:jc w:val="both"/>
      </w:pPr>
      <w:r w:rsidRPr="000F50F2">
        <w:t>Концесии</w:t>
      </w:r>
      <w:r w:rsidR="000F0ADA">
        <w:t xml:space="preserve"> </w:t>
      </w:r>
      <w:r w:rsidR="00844940">
        <w:t>40 000</w:t>
      </w:r>
      <w:r w:rsidRPr="000F50F2">
        <w:t xml:space="preserve"> лв.</w:t>
      </w:r>
      <w:r w:rsidRPr="000F50F2">
        <w:sym w:font="Symbol" w:char="F097"/>
      </w:r>
    </w:p>
    <w:p w:rsidR="00322726" w:rsidRPr="000F50F2" w:rsidRDefault="00322726" w:rsidP="003B2E63">
      <w:pPr>
        <w:jc w:val="both"/>
      </w:pPr>
    </w:p>
    <w:p w:rsidR="000F50F2" w:rsidRPr="000F50F2" w:rsidRDefault="000F50F2" w:rsidP="00F91B38">
      <w:pPr>
        <w:ind w:firstLine="708"/>
        <w:jc w:val="both"/>
      </w:pPr>
      <w:r w:rsidRPr="000F50F2">
        <w:t xml:space="preserve">ВЗАИМООТНОШЕНИЯ С ЦЕНТРАЛНИЯ БЮДЖЕТ </w:t>
      </w:r>
      <w:r w:rsidR="00844940">
        <w:t>10 420 716</w:t>
      </w:r>
      <w:r w:rsidRPr="000F50F2">
        <w:t xml:space="preserve"> лв.</w:t>
      </w:r>
      <w:r w:rsidRPr="000F50F2">
        <w:sym w:font="Symbol" w:char="F097"/>
      </w:r>
    </w:p>
    <w:p w:rsidR="000F50F2" w:rsidRPr="000F50F2" w:rsidRDefault="000F50F2" w:rsidP="003B2E63">
      <w:pPr>
        <w:jc w:val="both"/>
      </w:pPr>
      <w:r w:rsidRPr="000F50F2">
        <w:t xml:space="preserve">Обща субсидия </w:t>
      </w:r>
      <w:r w:rsidR="00844940">
        <w:t>7 809 516</w:t>
      </w:r>
      <w:r w:rsidRPr="000F50F2">
        <w:t xml:space="preserve"> лв. </w:t>
      </w:r>
      <w:r w:rsidRPr="000F50F2">
        <w:sym w:font="Symbol" w:char="F097"/>
      </w:r>
    </w:p>
    <w:p w:rsidR="000F50F2" w:rsidRPr="000F50F2" w:rsidRDefault="000F50F2" w:rsidP="003B2E63">
      <w:pPr>
        <w:jc w:val="both"/>
      </w:pPr>
      <w:r w:rsidRPr="000F50F2">
        <w:t>Обща изравнителна</w:t>
      </w:r>
      <w:r w:rsidR="000F0ADA">
        <w:t xml:space="preserve"> </w:t>
      </w:r>
      <w:r w:rsidRPr="000F50F2">
        <w:t xml:space="preserve">субсидия </w:t>
      </w:r>
      <w:r w:rsidR="00844940">
        <w:t>1 747 200</w:t>
      </w:r>
      <w:r w:rsidRPr="000F50F2">
        <w:t xml:space="preserve"> лв.</w:t>
      </w:r>
      <w:r w:rsidRPr="000F50F2">
        <w:sym w:font="Symbol" w:char="F097"/>
      </w:r>
    </w:p>
    <w:p w:rsidR="000F50F2" w:rsidRPr="000F50F2" w:rsidRDefault="000F50F2" w:rsidP="003B2E63">
      <w:pPr>
        <w:jc w:val="both"/>
      </w:pPr>
      <w:proofErr w:type="spellStart"/>
      <w:r w:rsidRPr="000F50F2">
        <w:t>Субс</w:t>
      </w:r>
      <w:proofErr w:type="spellEnd"/>
      <w:r w:rsidRPr="000F50F2">
        <w:t xml:space="preserve">. За </w:t>
      </w:r>
      <w:proofErr w:type="spellStart"/>
      <w:r w:rsidRPr="000F50F2">
        <w:t>зимноподдържане</w:t>
      </w:r>
      <w:proofErr w:type="spellEnd"/>
      <w:r w:rsidR="000F0ADA">
        <w:t xml:space="preserve"> </w:t>
      </w:r>
      <w:r w:rsidR="00844940">
        <w:t>138 100</w:t>
      </w:r>
      <w:r w:rsidRPr="000F50F2">
        <w:t xml:space="preserve"> лв. </w:t>
      </w:r>
      <w:r w:rsidRPr="000F50F2">
        <w:sym w:font="Symbol" w:char="F097"/>
      </w:r>
    </w:p>
    <w:p w:rsidR="003B2E63" w:rsidRPr="003B2E63" w:rsidRDefault="000F50F2" w:rsidP="003B2E63">
      <w:pPr>
        <w:jc w:val="both"/>
        <w:rPr>
          <w:lang w:val="en-US"/>
        </w:rPr>
      </w:pPr>
      <w:r w:rsidRPr="000F50F2">
        <w:t>Субсидия за капиталови</w:t>
      </w:r>
      <w:r w:rsidR="000F0ADA">
        <w:t xml:space="preserve"> </w:t>
      </w:r>
      <w:r w:rsidRPr="000F50F2">
        <w:t>разходи</w:t>
      </w:r>
      <w:r w:rsidR="000F0ADA">
        <w:t xml:space="preserve"> </w:t>
      </w:r>
      <w:r w:rsidR="00844940">
        <w:t>725 900</w:t>
      </w:r>
      <w:r w:rsidRPr="000F50F2">
        <w:t>лв.</w:t>
      </w:r>
    </w:p>
    <w:p w:rsidR="003B2E63" w:rsidRDefault="003B2E63" w:rsidP="003B2E63">
      <w:pPr>
        <w:jc w:val="both"/>
        <w:rPr>
          <w:lang w:val="en-US"/>
        </w:rPr>
      </w:pPr>
    </w:p>
    <w:p w:rsidR="003B2E63" w:rsidRDefault="005377E0" w:rsidP="00F91B38">
      <w:pPr>
        <w:ind w:firstLine="708"/>
      </w:pPr>
      <w:r>
        <w:t>РАЗХОДИ  -16 993 742 лв.</w:t>
      </w:r>
    </w:p>
    <w:p w:rsidR="005377E0" w:rsidRDefault="005377E0" w:rsidP="005377E0">
      <w:r>
        <w:t xml:space="preserve">Най- голям е дела на </w:t>
      </w:r>
      <w:r w:rsidR="00E5171C">
        <w:t>функция О</w:t>
      </w:r>
      <w:r>
        <w:t xml:space="preserve">бразование </w:t>
      </w:r>
      <w:r w:rsidR="00E5171C">
        <w:t xml:space="preserve"> -6 845 721лв.</w:t>
      </w:r>
    </w:p>
    <w:p w:rsidR="00E5171C" w:rsidRDefault="00E5171C" w:rsidP="005377E0">
      <w:r>
        <w:t>Функция Общи държавни служби- 2 698 458лв.</w:t>
      </w:r>
    </w:p>
    <w:p w:rsidR="00E5171C" w:rsidRDefault="00E5171C" w:rsidP="005377E0">
      <w:r>
        <w:t>Функция Отбрана и сигурност- 1 875 419 лв.</w:t>
      </w:r>
    </w:p>
    <w:p w:rsidR="00E5171C" w:rsidRDefault="00E5171C" w:rsidP="005377E0">
      <w:r>
        <w:lastRenderedPageBreak/>
        <w:t>Функция Жилищно строителство, благоустройство, комунално стопанство и опазване на околната среда 1 355 611 лв.</w:t>
      </w:r>
    </w:p>
    <w:p w:rsidR="00E5171C" w:rsidRDefault="00E5171C" w:rsidP="005377E0">
      <w:r>
        <w:t>Функция Социално осигуряване, подпомагане и грижи- 1 211 017лв.</w:t>
      </w:r>
    </w:p>
    <w:p w:rsidR="00E5171C" w:rsidRDefault="00E5171C" w:rsidP="005377E0">
      <w:r>
        <w:t>Функция Икономически дейности и услуги- 810 065 лв.</w:t>
      </w:r>
    </w:p>
    <w:p w:rsidR="00E5171C" w:rsidRPr="005377E0" w:rsidRDefault="00E5171C" w:rsidP="005377E0"/>
    <w:sectPr w:rsidR="00E5171C" w:rsidRPr="005377E0" w:rsidSect="0084578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31" w:right="1134" w:bottom="180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D89" w:rsidRDefault="00BC0D89" w:rsidP="00EE272B">
      <w:r>
        <w:separator/>
      </w:r>
    </w:p>
  </w:endnote>
  <w:endnote w:type="continuationSeparator" w:id="0">
    <w:p w:rsidR="00BC0D89" w:rsidRDefault="00BC0D89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0F2" w:rsidRDefault="000F50F2" w:rsidP="003E7EFD">
    <w:pPr>
      <w:tabs>
        <w:tab w:val="left" w:pos="1080"/>
      </w:tabs>
      <w:jc w:val="center"/>
      <w:rPr>
        <w:sz w:val="20"/>
        <w:szCs w:val="20"/>
      </w:rPr>
    </w:pPr>
  </w:p>
  <w:p w:rsidR="000F50F2" w:rsidRPr="00EE272B" w:rsidRDefault="000F50F2" w:rsidP="003E7EF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07135DF2" wp14:editId="0D07C7F6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0F50F2" w:rsidRPr="000E6ACD" w:rsidRDefault="000F50F2" w:rsidP="003E7EF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  <w:p w:rsidR="000F50F2" w:rsidRPr="003E7EFD" w:rsidRDefault="000F50F2" w:rsidP="003E7EF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0F2" w:rsidRDefault="00BC0D89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  <w:p w:rsidR="000F50F2" w:rsidRPr="00EE272B" w:rsidRDefault="000F50F2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7E8EE0EF" wp14:editId="4A583659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0F50F2" w:rsidRPr="000E6ACD" w:rsidRDefault="000F50F2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D89" w:rsidRDefault="00BC0D89" w:rsidP="00EE272B">
      <w:r>
        <w:separator/>
      </w:r>
    </w:p>
  </w:footnote>
  <w:footnote w:type="continuationSeparator" w:id="0">
    <w:p w:rsidR="00BC0D89" w:rsidRDefault="00BC0D89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0F2" w:rsidRPr="00183662" w:rsidRDefault="00BC0D89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8240">
          <v:imagedata r:id="rId1" o:title=""/>
          <w10:wrap side="left"/>
        </v:shape>
        <o:OLEObject Type="Embed" ProgID="CorelDRAW.Graphic.12" ShapeID="_x0000_s2057" DrawAspect="Content" ObjectID="_1640758650" r:id="rId2"/>
      </w:pict>
    </w:r>
    <w:r w:rsidR="000F50F2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0F50F2" w:rsidRPr="0087064C" w:rsidRDefault="00BC0D89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0F50F2" w:rsidRDefault="000F50F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0F2" w:rsidRDefault="000F50F2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0F50F2" w:rsidRPr="00183662" w:rsidRDefault="00BC0D89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640758651" r:id="rId2"/>
      </w:pict>
    </w:r>
    <w:r w:rsidR="000F50F2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0F50F2" w:rsidRPr="0087064C" w:rsidRDefault="00BC0D89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D06A0"/>
    <w:multiLevelType w:val="hybridMultilevel"/>
    <w:tmpl w:val="CD748A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64834447"/>
    <w:multiLevelType w:val="hybridMultilevel"/>
    <w:tmpl w:val="6854BF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6C02"/>
    <w:rsid w:val="0001148E"/>
    <w:rsid w:val="00014788"/>
    <w:rsid w:val="0001642F"/>
    <w:rsid w:val="00021B02"/>
    <w:rsid w:val="00022D06"/>
    <w:rsid w:val="00032677"/>
    <w:rsid w:val="00033D8E"/>
    <w:rsid w:val="0003655E"/>
    <w:rsid w:val="000406B5"/>
    <w:rsid w:val="00041C73"/>
    <w:rsid w:val="00045DD7"/>
    <w:rsid w:val="0005573A"/>
    <w:rsid w:val="0005754A"/>
    <w:rsid w:val="00060300"/>
    <w:rsid w:val="00063E27"/>
    <w:rsid w:val="000645FD"/>
    <w:rsid w:val="00064EE2"/>
    <w:rsid w:val="00074BE4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3260"/>
    <w:rsid w:val="000C4BDA"/>
    <w:rsid w:val="000E0EB9"/>
    <w:rsid w:val="000E39E0"/>
    <w:rsid w:val="000E55FD"/>
    <w:rsid w:val="000E6ACD"/>
    <w:rsid w:val="000F0ADA"/>
    <w:rsid w:val="000F4B8B"/>
    <w:rsid w:val="000F50F2"/>
    <w:rsid w:val="00100F14"/>
    <w:rsid w:val="00104406"/>
    <w:rsid w:val="00106A02"/>
    <w:rsid w:val="00107E60"/>
    <w:rsid w:val="00110B21"/>
    <w:rsid w:val="00122D00"/>
    <w:rsid w:val="0013003D"/>
    <w:rsid w:val="00131F7E"/>
    <w:rsid w:val="00132520"/>
    <w:rsid w:val="00134A0B"/>
    <w:rsid w:val="0013657E"/>
    <w:rsid w:val="00137800"/>
    <w:rsid w:val="00150954"/>
    <w:rsid w:val="00150C04"/>
    <w:rsid w:val="00155919"/>
    <w:rsid w:val="001570CD"/>
    <w:rsid w:val="00167118"/>
    <w:rsid w:val="0016766F"/>
    <w:rsid w:val="00180718"/>
    <w:rsid w:val="00183662"/>
    <w:rsid w:val="0018380B"/>
    <w:rsid w:val="0018399A"/>
    <w:rsid w:val="00184CBC"/>
    <w:rsid w:val="00186E0B"/>
    <w:rsid w:val="0018729C"/>
    <w:rsid w:val="00191283"/>
    <w:rsid w:val="0019396F"/>
    <w:rsid w:val="00193A4F"/>
    <w:rsid w:val="00193D0F"/>
    <w:rsid w:val="00193F87"/>
    <w:rsid w:val="001A02C7"/>
    <w:rsid w:val="001A4691"/>
    <w:rsid w:val="001A5DDF"/>
    <w:rsid w:val="001B10E3"/>
    <w:rsid w:val="001B1EC0"/>
    <w:rsid w:val="001B5C20"/>
    <w:rsid w:val="001C6EA9"/>
    <w:rsid w:val="001D2619"/>
    <w:rsid w:val="001D2985"/>
    <w:rsid w:val="001D4574"/>
    <w:rsid w:val="001D4D3C"/>
    <w:rsid w:val="001E30B0"/>
    <w:rsid w:val="001E30DE"/>
    <w:rsid w:val="001E3DE6"/>
    <w:rsid w:val="001E4DC8"/>
    <w:rsid w:val="001E69E1"/>
    <w:rsid w:val="001F2ABB"/>
    <w:rsid w:val="001F318D"/>
    <w:rsid w:val="001F669D"/>
    <w:rsid w:val="00202736"/>
    <w:rsid w:val="00202B81"/>
    <w:rsid w:val="00203273"/>
    <w:rsid w:val="0020492A"/>
    <w:rsid w:val="00205821"/>
    <w:rsid w:val="002076B5"/>
    <w:rsid w:val="00210E4A"/>
    <w:rsid w:val="0022294D"/>
    <w:rsid w:val="0022354A"/>
    <w:rsid w:val="00225F42"/>
    <w:rsid w:val="00236709"/>
    <w:rsid w:val="00241231"/>
    <w:rsid w:val="00251909"/>
    <w:rsid w:val="00251929"/>
    <w:rsid w:val="00252527"/>
    <w:rsid w:val="00253516"/>
    <w:rsid w:val="00254443"/>
    <w:rsid w:val="002728B5"/>
    <w:rsid w:val="002733AB"/>
    <w:rsid w:val="00274895"/>
    <w:rsid w:val="002749A6"/>
    <w:rsid w:val="00276D6B"/>
    <w:rsid w:val="002841AF"/>
    <w:rsid w:val="00285A76"/>
    <w:rsid w:val="002979EB"/>
    <w:rsid w:val="002B0B7F"/>
    <w:rsid w:val="002C20DA"/>
    <w:rsid w:val="002C2B71"/>
    <w:rsid w:val="002C428F"/>
    <w:rsid w:val="002D4F80"/>
    <w:rsid w:val="002E5FC4"/>
    <w:rsid w:val="002E6C07"/>
    <w:rsid w:val="002E7BE5"/>
    <w:rsid w:val="002F0405"/>
    <w:rsid w:val="002F43B8"/>
    <w:rsid w:val="002F68EB"/>
    <w:rsid w:val="00305DAD"/>
    <w:rsid w:val="00306766"/>
    <w:rsid w:val="0031093F"/>
    <w:rsid w:val="00311A6F"/>
    <w:rsid w:val="00313979"/>
    <w:rsid w:val="00317012"/>
    <w:rsid w:val="00320E3B"/>
    <w:rsid w:val="00322726"/>
    <w:rsid w:val="003232CD"/>
    <w:rsid w:val="0032772B"/>
    <w:rsid w:val="00346A9C"/>
    <w:rsid w:val="003471CF"/>
    <w:rsid w:val="003542A5"/>
    <w:rsid w:val="003603A6"/>
    <w:rsid w:val="00370C4F"/>
    <w:rsid w:val="00372082"/>
    <w:rsid w:val="003733C9"/>
    <w:rsid w:val="003761AD"/>
    <w:rsid w:val="00382C40"/>
    <w:rsid w:val="00384696"/>
    <w:rsid w:val="003847D3"/>
    <w:rsid w:val="00385316"/>
    <w:rsid w:val="00385F98"/>
    <w:rsid w:val="003860C6"/>
    <w:rsid w:val="0039236A"/>
    <w:rsid w:val="003950CF"/>
    <w:rsid w:val="003A151E"/>
    <w:rsid w:val="003A3D5B"/>
    <w:rsid w:val="003A4169"/>
    <w:rsid w:val="003A6C13"/>
    <w:rsid w:val="003B2E63"/>
    <w:rsid w:val="003B52DA"/>
    <w:rsid w:val="003B6C4D"/>
    <w:rsid w:val="003D4B28"/>
    <w:rsid w:val="003D76C9"/>
    <w:rsid w:val="003E1541"/>
    <w:rsid w:val="003E211D"/>
    <w:rsid w:val="003E3410"/>
    <w:rsid w:val="003E7EFD"/>
    <w:rsid w:val="00400669"/>
    <w:rsid w:val="004020D7"/>
    <w:rsid w:val="0040248D"/>
    <w:rsid w:val="004025C4"/>
    <w:rsid w:val="00405336"/>
    <w:rsid w:val="0041281A"/>
    <w:rsid w:val="00423F1E"/>
    <w:rsid w:val="004277C8"/>
    <w:rsid w:val="004351EA"/>
    <w:rsid w:val="00437DF5"/>
    <w:rsid w:val="0044002C"/>
    <w:rsid w:val="004441F4"/>
    <w:rsid w:val="004479AD"/>
    <w:rsid w:val="0045104A"/>
    <w:rsid w:val="00451C66"/>
    <w:rsid w:val="0045463D"/>
    <w:rsid w:val="004579D5"/>
    <w:rsid w:val="00457F6E"/>
    <w:rsid w:val="004612BE"/>
    <w:rsid w:val="00464B87"/>
    <w:rsid w:val="00464D06"/>
    <w:rsid w:val="004672D7"/>
    <w:rsid w:val="00467D9B"/>
    <w:rsid w:val="00467DB7"/>
    <w:rsid w:val="00477388"/>
    <w:rsid w:val="00480681"/>
    <w:rsid w:val="00484AE0"/>
    <w:rsid w:val="0048528A"/>
    <w:rsid w:val="00485476"/>
    <w:rsid w:val="00485670"/>
    <w:rsid w:val="0048640B"/>
    <w:rsid w:val="004929D8"/>
    <w:rsid w:val="0049579F"/>
    <w:rsid w:val="00495FBC"/>
    <w:rsid w:val="00497556"/>
    <w:rsid w:val="00497E11"/>
    <w:rsid w:val="004A0758"/>
    <w:rsid w:val="004A51A2"/>
    <w:rsid w:val="004B2CD0"/>
    <w:rsid w:val="004B3817"/>
    <w:rsid w:val="004B43AF"/>
    <w:rsid w:val="004C19D6"/>
    <w:rsid w:val="004C6768"/>
    <w:rsid w:val="004E2879"/>
    <w:rsid w:val="004E3075"/>
    <w:rsid w:val="004E6E28"/>
    <w:rsid w:val="005024B8"/>
    <w:rsid w:val="00503A7A"/>
    <w:rsid w:val="00504249"/>
    <w:rsid w:val="0051079A"/>
    <w:rsid w:val="00513AC1"/>
    <w:rsid w:val="00514A42"/>
    <w:rsid w:val="00515D32"/>
    <w:rsid w:val="00516FF4"/>
    <w:rsid w:val="0052371C"/>
    <w:rsid w:val="005270FA"/>
    <w:rsid w:val="00534DAE"/>
    <w:rsid w:val="005377E0"/>
    <w:rsid w:val="00537E35"/>
    <w:rsid w:val="00541CB3"/>
    <w:rsid w:val="00541FB5"/>
    <w:rsid w:val="0055032C"/>
    <w:rsid w:val="0055581D"/>
    <w:rsid w:val="00563A86"/>
    <w:rsid w:val="00565E03"/>
    <w:rsid w:val="00566A5B"/>
    <w:rsid w:val="005676F2"/>
    <w:rsid w:val="005746FD"/>
    <w:rsid w:val="00577F4C"/>
    <w:rsid w:val="005822C7"/>
    <w:rsid w:val="00584D2D"/>
    <w:rsid w:val="005877E0"/>
    <w:rsid w:val="00587EB3"/>
    <w:rsid w:val="00592E5F"/>
    <w:rsid w:val="005958B0"/>
    <w:rsid w:val="00595F09"/>
    <w:rsid w:val="00597FC6"/>
    <w:rsid w:val="005A6EF0"/>
    <w:rsid w:val="005B7A4C"/>
    <w:rsid w:val="005C4C35"/>
    <w:rsid w:val="005D6938"/>
    <w:rsid w:val="005E074A"/>
    <w:rsid w:val="005E2464"/>
    <w:rsid w:val="005E2A40"/>
    <w:rsid w:val="005E3C5A"/>
    <w:rsid w:val="005F39BE"/>
    <w:rsid w:val="005F56E5"/>
    <w:rsid w:val="005F574B"/>
    <w:rsid w:val="005F6C9B"/>
    <w:rsid w:val="005F7613"/>
    <w:rsid w:val="006173FF"/>
    <w:rsid w:val="0062119C"/>
    <w:rsid w:val="00624384"/>
    <w:rsid w:val="00625E40"/>
    <w:rsid w:val="00627BE3"/>
    <w:rsid w:val="0063088E"/>
    <w:rsid w:val="00645734"/>
    <w:rsid w:val="006468DB"/>
    <w:rsid w:val="00662BAF"/>
    <w:rsid w:val="0066410A"/>
    <w:rsid w:val="00664EA7"/>
    <w:rsid w:val="00666164"/>
    <w:rsid w:val="00666AC8"/>
    <w:rsid w:val="00666FDB"/>
    <w:rsid w:val="0067478D"/>
    <w:rsid w:val="006801E5"/>
    <w:rsid w:val="00682561"/>
    <w:rsid w:val="00686790"/>
    <w:rsid w:val="006972E9"/>
    <w:rsid w:val="006A04A6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6F6998"/>
    <w:rsid w:val="00702C3F"/>
    <w:rsid w:val="00710AC5"/>
    <w:rsid w:val="0071629E"/>
    <w:rsid w:val="007219D1"/>
    <w:rsid w:val="00723DC9"/>
    <w:rsid w:val="0072684A"/>
    <w:rsid w:val="007359A0"/>
    <w:rsid w:val="00736973"/>
    <w:rsid w:val="00745649"/>
    <w:rsid w:val="00751A2F"/>
    <w:rsid w:val="00752304"/>
    <w:rsid w:val="0075277F"/>
    <w:rsid w:val="007545EE"/>
    <w:rsid w:val="00761322"/>
    <w:rsid w:val="007644CE"/>
    <w:rsid w:val="007674ED"/>
    <w:rsid w:val="00767843"/>
    <w:rsid w:val="00771961"/>
    <w:rsid w:val="0077480C"/>
    <w:rsid w:val="00786E44"/>
    <w:rsid w:val="00790426"/>
    <w:rsid w:val="00794F39"/>
    <w:rsid w:val="00796105"/>
    <w:rsid w:val="0079724A"/>
    <w:rsid w:val="007A366B"/>
    <w:rsid w:val="007A4FFC"/>
    <w:rsid w:val="007A7606"/>
    <w:rsid w:val="007B2F2F"/>
    <w:rsid w:val="007C2443"/>
    <w:rsid w:val="007C6E7E"/>
    <w:rsid w:val="007D56DD"/>
    <w:rsid w:val="007D683F"/>
    <w:rsid w:val="007D701F"/>
    <w:rsid w:val="007E05FF"/>
    <w:rsid w:val="007E1FAE"/>
    <w:rsid w:val="007E4A7D"/>
    <w:rsid w:val="007E7D30"/>
    <w:rsid w:val="00801C57"/>
    <w:rsid w:val="00812A88"/>
    <w:rsid w:val="00817610"/>
    <w:rsid w:val="00820E37"/>
    <w:rsid w:val="008240D0"/>
    <w:rsid w:val="008310BA"/>
    <w:rsid w:val="008331CC"/>
    <w:rsid w:val="00840247"/>
    <w:rsid w:val="008438A6"/>
    <w:rsid w:val="00844940"/>
    <w:rsid w:val="0084578D"/>
    <w:rsid w:val="00847F15"/>
    <w:rsid w:val="00850471"/>
    <w:rsid w:val="008572FE"/>
    <w:rsid w:val="00865B41"/>
    <w:rsid w:val="0087064C"/>
    <w:rsid w:val="00872215"/>
    <w:rsid w:val="00872B7A"/>
    <w:rsid w:val="008839F7"/>
    <w:rsid w:val="00890D2D"/>
    <w:rsid w:val="0089746E"/>
    <w:rsid w:val="0089795D"/>
    <w:rsid w:val="008B6499"/>
    <w:rsid w:val="008D29B6"/>
    <w:rsid w:val="008E1611"/>
    <w:rsid w:val="008E4666"/>
    <w:rsid w:val="008E485D"/>
    <w:rsid w:val="008F05C4"/>
    <w:rsid w:val="008F1E41"/>
    <w:rsid w:val="008F5A7F"/>
    <w:rsid w:val="008F60A6"/>
    <w:rsid w:val="008F7A01"/>
    <w:rsid w:val="0090335A"/>
    <w:rsid w:val="00906190"/>
    <w:rsid w:val="00915FC3"/>
    <w:rsid w:val="00920BB3"/>
    <w:rsid w:val="0092130A"/>
    <w:rsid w:val="00923BCA"/>
    <w:rsid w:val="0092498C"/>
    <w:rsid w:val="0092588C"/>
    <w:rsid w:val="00927D07"/>
    <w:rsid w:val="00931A06"/>
    <w:rsid w:val="0093227F"/>
    <w:rsid w:val="00935A16"/>
    <w:rsid w:val="00936F33"/>
    <w:rsid w:val="0093795F"/>
    <w:rsid w:val="00937A39"/>
    <w:rsid w:val="0094426F"/>
    <w:rsid w:val="00946991"/>
    <w:rsid w:val="009534D6"/>
    <w:rsid w:val="0096753D"/>
    <w:rsid w:val="00976765"/>
    <w:rsid w:val="009929FD"/>
    <w:rsid w:val="009A1EDA"/>
    <w:rsid w:val="009A2FD6"/>
    <w:rsid w:val="009A3668"/>
    <w:rsid w:val="009A3959"/>
    <w:rsid w:val="009A5517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0BE0"/>
    <w:rsid w:val="009E14FE"/>
    <w:rsid w:val="009E36A7"/>
    <w:rsid w:val="009E3CED"/>
    <w:rsid w:val="009E41F6"/>
    <w:rsid w:val="009E45EA"/>
    <w:rsid w:val="009F1825"/>
    <w:rsid w:val="009F4B70"/>
    <w:rsid w:val="009F4DD8"/>
    <w:rsid w:val="009F611A"/>
    <w:rsid w:val="00A02585"/>
    <w:rsid w:val="00A11159"/>
    <w:rsid w:val="00A15E00"/>
    <w:rsid w:val="00A171ED"/>
    <w:rsid w:val="00A2332F"/>
    <w:rsid w:val="00A329D3"/>
    <w:rsid w:val="00A32EA4"/>
    <w:rsid w:val="00A440B8"/>
    <w:rsid w:val="00A45B8C"/>
    <w:rsid w:val="00A470CB"/>
    <w:rsid w:val="00A52579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05B3"/>
    <w:rsid w:val="00A823DC"/>
    <w:rsid w:val="00A9248B"/>
    <w:rsid w:val="00A92545"/>
    <w:rsid w:val="00A93BA8"/>
    <w:rsid w:val="00A952D2"/>
    <w:rsid w:val="00A95363"/>
    <w:rsid w:val="00A95399"/>
    <w:rsid w:val="00A962A9"/>
    <w:rsid w:val="00AA2CB9"/>
    <w:rsid w:val="00AA5C84"/>
    <w:rsid w:val="00AB3281"/>
    <w:rsid w:val="00AB5438"/>
    <w:rsid w:val="00AC0E2D"/>
    <w:rsid w:val="00AC3B18"/>
    <w:rsid w:val="00AC4900"/>
    <w:rsid w:val="00AC6FAB"/>
    <w:rsid w:val="00AC7E34"/>
    <w:rsid w:val="00AD54CD"/>
    <w:rsid w:val="00AE4381"/>
    <w:rsid w:val="00AE492C"/>
    <w:rsid w:val="00B06666"/>
    <w:rsid w:val="00B13617"/>
    <w:rsid w:val="00B13AF0"/>
    <w:rsid w:val="00B13B90"/>
    <w:rsid w:val="00B15283"/>
    <w:rsid w:val="00B177BB"/>
    <w:rsid w:val="00B20F7B"/>
    <w:rsid w:val="00B21FEE"/>
    <w:rsid w:val="00B30AB9"/>
    <w:rsid w:val="00B315C6"/>
    <w:rsid w:val="00B332ED"/>
    <w:rsid w:val="00B33848"/>
    <w:rsid w:val="00B37823"/>
    <w:rsid w:val="00B40234"/>
    <w:rsid w:val="00B4068B"/>
    <w:rsid w:val="00B44160"/>
    <w:rsid w:val="00B4480E"/>
    <w:rsid w:val="00B45AE5"/>
    <w:rsid w:val="00B4652F"/>
    <w:rsid w:val="00B52FCF"/>
    <w:rsid w:val="00B53AF6"/>
    <w:rsid w:val="00B54991"/>
    <w:rsid w:val="00B54FDD"/>
    <w:rsid w:val="00B61427"/>
    <w:rsid w:val="00B638CC"/>
    <w:rsid w:val="00B64538"/>
    <w:rsid w:val="00B708F3"/>
    <w:rsid w:val="00B715B8"/>
    <w:rsid w:val="00B758F4"/>
    <w:rsid w:val="00B92067"/>
    <w:rsid w:val="00B92E8B"/>
    <w:rsid w:val="00B9305D"/>
    <w:rsid w:val="00BA2EC6"/>
    <w:rsid w:val="00BA3952"/>
    <w:rsid w:val="00BA473B"/>
    <w:rsid w:val="00BA5F9F"/>
    <w:rsid w:val="00BB3337"/>
    <w:rsid w:val="00BB757D"/>
    <w:rsid w:val="00BC09F7"/>
    <w:rsid w:val="00BC0B9D"/>
    <w:rsid w:val="00BC0D89"/>
    <w:rsid w:val="00BC296E"/>
    <w:rsid w:val="00BC3EF2"/>
    <w:rsid w:val="00BC48BD"/>
    <w:rsid w:val="00BC65B2"/>
    <w:rsid w:val="00BC73A7"/>
    <w:rsid w:val="00BC7FAF"/>
    <w:rsid w:val="00BD7652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3236B"/>
    <w:rsid w:val="00C32D0D"/>
    <w:rsid w:val="00C33385"/>
    <w:rsid w:val="00C343E7"/>
    <w:rsid w:val="00C35686"/>
    <w:rsid w:val="00C44617"/>
    <w:rsid w:val="00C44AD4"/>
    <w:rsid w:val="00C458A2"/>
    <w:rsid w:val="00C51225"/>
    <w:rsid w:val="00C52C6F"/>
    <w:rsid w:val="00C5559E"/>
    <w:rsid w:val="00C57EFD"/>
    <w:rsid w:val="00C62691"/>
    <w:rsid w:val="00C62EAC"/>
    <w:rsid w:val="00C736A1"/>
    <w:rsid w:val="00C74E6F"/>
    <w:rsid w:val="00C86589"/>
    <w:rsid w:val="00C86D38"/>
    <w:rsid w:val="00C8754F"/>
    <w:rsid w:val="00C950F6"/>
    <w:rsid w:val="00C96B25"/>
    <w:rsid w:val="00CA7F4E"/>
    <w:rsid w:val="00CB0FE9"/>
    <w:rsid w:val="00CB259B"/>
    <w:rsid w:val="00CB2F94"/>
    <w:rsid w:val="00CB49EE"/>
    <w:rsid w:val="00CB752C"/>
    <w:rsid w:val="00CC06D3"/>
    <w:rsid w:val="00CC42FB"/>
    <w:rsid w:val="00CD27F3"/>
    <w:rsid w:val="00CD5695"/>
    <w:rsid w:val="00CE32D5"/>
    <w:rsid w:val="00CF553F"/>
    <w:rsid w:val="00CF5787"/>
    <w:rsid w:val="00D00716"/>
    <w:rsid w:val="00D0071C"/>
    <w:rsid w:val="00D02304"/>
    <w:rsid w:val="00D02369"/>
    <w:rsid w:val="00D120C7"/>
    <w:rsid w:val="00D17C4D"/>
    <w:rsid w:val="00D24104"/>
    <w:rsid w:val="00D24BEE"/>
    <w:rsid w:val="00D24EDC"/>
    <w:rsid w:val="00D33CE4"/>
    <w:rsid w:val="00D34506"/>
    <w:rsid w:val="00D40D1D"/>
    <w:rsid w:val="00D41A86"/>
    <w:rsid w:val="00D4439E"/>
    <w:rsid w:val="00D44A9D"/>
    <w:rsid w:val="00D44E44"/>
    <w:rsid w:val="00D45372"/>
    <w:rsid w:val="00D5307D"/>
    <w:rsid w:val="00D54F50"/>
    <w:rsid w:val="00D55A5F"/>
    <w:rsid w:val="00D5634B"/>
    <w:rsid w:val="00D60239"/>
    <w:rsid w:val="00D62662"/>
    <w:rsid w:val="00D64356"/>
    <w:rsid w:val="00D647C7"/>
    <w:rsid w:val="00D64FD4"/>
    <w:rsid w:val="00D668D2"/>
    <w:rsid w:val="00D73920"/>
    <w:rsid w:val="00D73BE3"/>
    <w:rsid w:val="00D7485B"/>
    <w:rsid w:val="00D76E2E"/>
    <w:rsid w:val="00D84713"/>
    <w:rsid w:val="00D96FEE"/>
    <w:rsid w:val="00D9761F"/>
    <w:rsid w:val="00DA0FEA"/>
    <w:rsid w:val="00DA1031"/>
    <w:rsid w:val="00DB7CD6"/>
    <w:rsid w:val="00DC30EC"/>
    <w:rsid w:val="00DC59FC"/>
    <w:rsid w:val="00DD2847"/>
    <w:rsid w:val="00DE1D8B"/>
    <w:rsid w:val="00DE26AC"/>
    <w:rsid w:val="00DE3595"/>
    <w:rsid w:val="00DE5052"/>
    <w:rsid w:val="00DF4780"/>
    <w:rsid w:val="00E016C4"/>
    <w:rsid w:val="00E03F07"/>
    <w:rsid w:val="00E121A8"/>
    <w:rsid w:val="00E13155"/>
    <w:rsid w:val="00E132A9"/>
    <w:rsid w:val="00E16891"/>
    <w:rsid w:val="00E247BC"/>
    <w:rsid w:val="00E27FDF"/>
    <w:rsid w:val="00E31D00"/>
    <w:rsid w:val="00E354C9"/>
    <w:rsid w:val="00E36638"/>
    <w:rsid w:val="00E42E27"/>
    <w:rsid w:val="00E450AD"/>
    <w:rsid w:val="00E46B2F"/>
    <w:rsid w:val="00E5171C"/>
    <w:rsid w:val="00E5773D"/>
    <w:rsid w:val="00E60220"/>
    <w:rsid w:val="00E621B3"/>
    <w:rsid w:val="00E83435"/>
    <w:rsid w:val="00E9213D"/>
    <w:rsid w:val="00EA4344"/>
    <w:rsid w:val="00EA7055"/>
    <w:rsid w:val="00EB1685"/>
    <w:rsid w:val="00EB3096"/>
    <w:rsid w:val="00EC0D84"/>
    <w:rsid w:val="00EC7A0A"/>
    <w:rsid w:val="00ED15C7"/>
    <w:rsid w:val="00ED1AD5"/>
    <w:rsid w:val="00ED35BE"/>
    <w:rsid w:val="00ED39D2"/>
    <w:rsid w:val="00ED495B"/>
    <w:rsid w:val="00EE0EBA"/>
    <w:rsid w:val="00EE1BD6"/>
    <w:rsid w:val="00EE272B"/>
    <w:rsid w:val="00EF1F53"/>
    <w:rsid w:val="00F00206"/>
    <w:rsid w:val="00F0389E"/>
    <w:rsid w:val="00F054BD"/>
    <w:rsid w:val="00F0794A"/>
    <w:rsid w:val="00F10C42"/>
    <w:rsid w:val="00F10F57"/>
    <w:rsid w:val="00F12667"/>
    <w:rsid w:val="00F12B6D"/>
    <w:rsid w:val="00F22BEE"/>
    <w:rsid w:val="00F262F4"/>
    <w:rsid w:val="00F27236"/>
    <w:rsid w:val="00F27624"/>
    <w:rsid w:val="00F27E89"/>
    <w:rsid w:val="00F308E0"/>
    <w:rsid w:val="00F3151D"/>
    <w:rsid w:val="00F33E03"/>
    <w:rsid w:val="00F40D9A"/>
    <w:rsid w:val="00F41EA0"/>
    <w:rsid w:val="00F520FD"/>
    <w:rsid w:val="00F54AFF"/>
    <w:rsid w:val="00F54F55"/>
    <w:rsid w:val="00F60700"/>
    <w:rsid w:val="00F6210F"/>
    <w:rsid w:val="00F623D3"/>
    <w:rsid w:val="00F62425"/>
    <w:rsid w:val="00F63DB3"/>
    <w:rsid w:val="00F65D69"/>
    <w:rsid w:val="00F66CBE"/>
    <w:rsid w:val="00F726DA"/>
    <w:rsid w:val="00F73FB3"/>
    <w:rsid w:val="00F74036"/>
    <w:rsid w:val="00F868DB"/>
    <w:rsid w:val="00F90F10"/>
    <w:rsid w:val="00F91B38"/>
    <w:rsid w:val="00F91EB2"/>
    <w:rsid w:val="00F93B00"/>
    <w:rsid w:val="00F950B0"/>
    <w:rsid w:val="00F97519"/>
    <w:rsid w:val="00FA024B"/>
    <w:rsid w:val="00FA39A1"/>
    <w:rsid w:val="00FA71F4"/>
    <w:rsid w:val="00FB18BA"/>
    <w:rsid w:val="00FB601A"/>
    <w:rsid w:val="00FC15D5"/>
    <w:rsid w:val="00FC1B3C"/>
    <w:rsid w:val="00FC4504"/>
    <w:rsid w:val="00FC4634"/>
    <w:rsid w:val="00FD1999"/>
    <w:rsid w:val="00FD3642"/>
    <w:rsid w:val="00FE14AA"/>
    <w:rsid w:val="00FE3147"/>
    <w:rsid w:val="00FF0FEB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262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84A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10">
    <w:name w:val="Заглавие 1 Знак"/>
    <w:basedOn w:val="a0"/>
    <w:link w:val="1"/>
    <w:rsid w:val="00F262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semiHidden/>
    <w:rsid w:val="00484A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List Paragraph"/>
    <w:basedOn w:val="a"/>
    <w:uiPriority w:val="34"/>
    <w:qFormat/>
    <w:rsid w:val="001300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262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84A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10">
    <w:name w:val="Заглавие 1 Знак"/>
    <w:basedOn w:val="a0"/>
    <w:link w:val="1"/>
    <w:rsid w:val="00F262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semiHidden/>
    <w:rsid w:val="00484A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List Paragraph"/>
    <w:basedOn w:val="a"/>
    <w:uiPriority w:val="34"/>
    <w:qFormat/>
    <w:rsid w:val="00130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3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7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5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8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9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138ED-0B30-4A7B-BA85-AED44E401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17045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50</vt:i4>
      </vt:variant>
      <vt:variant>
        <vt:lpstr>Title</vt:lpstr>
      </vt:variant>
      <vt:variant>
        <vt:i4>1</vt:i4>
      </vt:variant>
    </vt:vector>
  </HeadingPairs>
  <TitlesOfParts>
    <vt:vector size="52" baseType="lpstr">
      <vt:lpstr>ОБЩИНА ДОЛНА МИТРОПОЛИЯ, ОБЛАСТ ПЛЕВЕН</vt:lpstr>
      <vt:lpstr>ДО </vt:lpstr>
      <vt:lpstr>ОБЩИНСКИ СЪВЕТ</vt:lpstr>
      <vt:lpstr>    П Р Е Д Л О Ж Е Н И Е</vt:lpstr>
      <vt:lpstr>    ОТ  ПОЛЯ ВАСИЛЕВА ЦОНОВСКА – КМЕТ НА </vt:lpstr>
      <vt:lpstr>    ОБЩИНА ДОЛНА МИТРОПОЛИЯ</vt:lpstr>
      <vt:lpstr>    ОТНОСНО:  АКТУАЛИЗИРАНЕ БЮДЖЕТА НА ОБЩИНАТА</vt:lpstr>
      <vt:lpstr>ДО </vt:lpstr>
      <vt:lpstr>ОБЩИНСКИ СЪВЕТ</vt:lpstr>
      <vt:lpstr>гр. Долна Митрополия</vt:lpstr>
      <vt:lpstr>    П Р Е Д Л О Ж Е Н И Е</vt:lpstr>
      <vt:lpstr>    ОТ ПОЛЯ ВАСИЛЕВА ЦОНОВСКА – КМЕТ НА </vt:lpstr>
      <vt:lpstr>    ОБЩИНА ДОЛНА МИТРОПОЛИЯ</vt:lpstr>
      <vt:lpstr>ДО </vt:lpstr>
      <vt:lpstr>ОБЩИНСКИ СЪВЕТ</vt:lpstr>
      <vt:lpstr>    П Р Е Д Л О Ж Е Н И Е</vt:lpstr>
      <vt:lpstr>    ОТНОСНО:  Определяне  размер на основната месечна работна заплата на кмет на общ</vt:lpstr>
      <vt:lpstr>ДО </vt:lpstr>
      <vt:lpstr>ОБЩИНСКИ СЪВЕТ</vt:lpstr>
      <vt:lpstr>    П Р Е Д Л О Ж Е Н И Е</vt:lpstr>
      <vt:lpstr>    ОТ  ПОЛЯ ВАСИЛЕВА ЦОНОВСКА – КМЕТ НА </vt:lpstr>
      <vt:lpstr>    ОБЩИНА ДОЛНА МИТРОПОЛИЯ</vt:lpstr>
      <vt:lpstr>    </vt:lpstr>
      <vt:lpstr>На основание  чл.21,ал.1, т.7 от ЗМСМА , във връзка с чл. 62 и чл. 66 ал.1 от З</vt:lpstr>
      <vt:lpstr/>
      <vt:lpstr>Във връзка с гореизложеното и на основание чл. 21, ал. 1, т. 23 и ал. 2 от ЗМСМА</vt:lpstr>
      <vt:lpstr>ВНОСИТЕЛ:</vt:lpstr>
      <vt:lpstr>ПОЛЯ ЦОНОВСКА </vt:lpstr>
      <vt:lpstr>ДО </vt:lpstr>
      <vt:lpstr>ОБЩИНСКИ СЪВЕТ</vt:lpstr>
      <vt:lpstr>    П Р Е Д Л О Ж Е Н И Е</vt:lpstr>
      <vt:lpstr>    ОТНОСНО: УВЕЛИЧАВАНЕ ПЛАНА НА БЮДЖЕТА НА ВТОРОСТЕПЕННИЯ РАЗПОРЕДИТЕЛ С БЮДЖЕТ КМ</vt:lpstr>
      <vt:lpstr>ДО</vt:lpstr>
      <vt:lpstr>    </vt:lpstr>
      <vt:lpstr>    П Р Е Д Л О Ж Е Н И Е</vt:lpstr>
      <vt:lpstr/>
      <vt:lpstr>ВНОСИТЕЛ:</vt:lpstr>
      <vt:lpstr>ПОЛЯ ЦОНОВСКА </vt:lpstr>
      <vt:lpstr>ОБЩИНСКИ СЪВЕТ</vt:lpstr>
      <vt:lpstr>    П Р Е Д Л О Ж Е Н И Е</vt:lpstr>
      <vt:lpstr>    ОТ  ПОЛЯ ВАСИЛЕВА ЦОНОВСКА – КМЕТ НА </vt:lpstr>
      <vt:lpstr>    ОБЩИНА ДОЛНА МИТРОПОЛИЯ</vt:lpstr>
      <vt:lpstr>    ОТНОСНО:  ЗАСТРАХОВАНЕ НА ЗАСТРОЕНИ ИМОТИ ЧАСТНА ОБЩИНСКА СОБСТВЕНОСТ.</vt:lpstr>
      <vt:lpstr>ДО </vt:lpstr>
      <vt:lpstr>ОБЩИНСКИ СЪВЕТ</vt:lpstr>
      <vt:lpstr>    П Р Е Д Л О Ж Е Н И Е</vt:lpstr>
      <vt:lpstr>Във връзка с гореизложеното и с цел успешната реализация на дейностите по</vt:lpstr>
      <vt:lpstr>ДО </vt:lpstr>
      <vt:lpstr>ОБЩИНСКИ СЪВЕТ</vt:lpstr>
      <vt:lpstr>    П Р Е Д Л О Ж Е Н И Е</vt:lpstr>
      <vt:lpstr>Във връзка с гореизложеното и с цел успешната реализация на дейностите по</vt:lpstr>
      <vt:lpstr>ОБЩИНА ДОЛНА МИТРОПОЛИЯ, ОБЛАСТ ПЛЕВЕН</vt:lpstr>
    </vt:vector>
  </TitlesOfParts>
  <Company/>
  <LinksUpToDate>false</LinksUpToDate>
  <CharactersWithSpaces>2074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Power</dc:creator>
  <cp:lastModifiedBy>Gift2</cp:lastModifiedBy>
  <cp:revision>141</cp:revision>
  <cp:lastPrinted>2020-01-16T07:03:00Z</cp:lastPrinted>
  <dcterms:created xsi:type="dcterms:W3CDTF">2019-11-11T09:21:00Z</dcterms:created>
  <dcterms:modified xsi:type="dcterms:W3CDTF">2020-01-17T07:31:00Z</dcterms:modified>
</cp:coreProperties>
</file>