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914" w:rsidRDefault="00FD1914" w:rsidP="00FD1914">
      <w:pPr>
        <w:spacing w:after="200" w:line="276" w:lineRule="auto"/>
        <w:jc w:val="center"/>
        <w:rPr>
          <w:rFonts w:eastAsiaTheme="minorHAnsi"/>
          <w:b/>
          <w:sz w:val="32"/>
          <w:szCs w:val="32"/>
          <w:lang w:val="en-US" w:eastAsia="en-US"/>
        </w:rPr>
      </w:pPr>
    </w:p>
    <w:p w:rsidR="00FD1914" w:rsidRPr="00FD1914" w:rsidRDefault="00FD1914" w:rsidP="00FD1914">
      <w:pPr>
        <w:spacing w:after="200" w:line="276" w:lineRule="auto"/>
        <w:jc w:val="center"/>
        <w:rPr>
          <w:rFonts w:eastAsiaTheme="minorHAnsi"/>
          <w:b/>
          <w:sz w:val="32"/>
          <w:szCs w:val="32"/>
          <w:lang w:eastAsia="en-US"/>
        </w:rPr>
      </w:pPr>
      <w:r w:rsidRPr="00FD1914">
        <w:rPr>
          <w:rFonts w:eastAsiaTheme="minorHAnsi"/>
          <w:b/>
          <w:sz w:val="32"/>
          <w:szCs w:val="32"/>
          <w:lang w:eastAsia="en-US"/>
        </w:rPr>
        <w:t>Д Е К Л А Р А Ц И Я</w:t>
      </w:r>
    </w:p>
    <w:p w:rsidR="00FD1914" w:rsidRPr="00FD1914" w:rsidRDefault="00FD1914" w:rsidP="00FD1914">
      <w:pPr>
        <w:spacing w:before="240" w:after="120" w:line="288" w:lineRule="auto"/>
        <w:jc w:val="both"/>
        <w:rPr>
          <w:rFonts w:eastAsia="Calibri"/>
          <w:lang w:eastAsia="en-US"/>
        </w:rPr>
      </w:pPr>
      <w:r w:rsidRPr="00FD1914">
        <w:rPr>
          <w:rFonts w:eastAsia="Calibri"/>
          <w:lang w:eastAsia="en-US"/>
        </w:rPr>
        <w:t>от............................................................................................................................</w:t>
      </w:r>
      <w:r w:rsidR="00456C62">
        <w:rPr>
          <w:rFonts w:eastAsia="Calibri"/>
          <w:lang w:eastAsia="en-US"/>
        </w:rPr>
        <w:t>............................</w:t>
      </w:r>
    </w:p>
    <w:p w:rsidR="00FD1914" w:rsidRPr="00FD1914" w:rsidRDefault="00FD1914" w:rsidP="00FD1914">
      <w:pPr>
        <w:spacing w:before="240" w:after="120" w:line="288" w:lineRule="auto"/>
        <w:jc w:val="center"/>
        <w:rPr>
          <w:rFonts w:eastAsia="Calibri"/>
          <w:i/>
          <w:lang w:eastAsia="en-US"/>
        </w:rPr>
      </w:pPr>
      <w:r w:rsidRPr="00FD1914">
        <w:rPr>
          <w:rFonts w:eastAsia="Calibri"/>
          <w:i/>
          <w:lang w:eastAsia="en-US"/>
        </w:rPr>
        <w:t>(име, презиме и фамилия на лицето, кандидат за потребител на услугата)</w:t>
      </w:r>
    </w:p>
    <w:p w:rsidR="00FD1914" w:rsidRPr="00FD1914" w:rsidRDefault="00FD1914" w:rsidP="00FD1914">
      <w:pPr>
        <w:spacing w:before="240" w:after="120" w:line="288" w:lineRule="auto"/>
        <w:jc w:val="both"/>
        <w:rPr>
          <w:rFonts w:eastAsia="Calibri"/>
          <w:lang w:eastAsia="en-US"/>
        </w:rPr>
      </w:pPr>
      <w:r w:rsidRPr="00FD1914">
        <w:rPr>
          <w:rFonts w:eastAsia="Calibri"/>
          <w:lang w:eastAsia="en-US"/>
        </w:rPr>
        <w:t xml:space="preserve">ЕГН ………………........................, лична карта №...................................., изд. на……………...…….. </w:t>
      </w:r>
      <w:r>
        <w:rPr>
          <w:rFonts w:eastAsia="Calibri"/>
          <w:lang w:eastAsia="en-US"/>
        </w:rPr>
        <w:t xml:space="preserve">от МВР – гр. </w:t>
      </w:r>
      <w:r w:rsidRPr="00FD1914">
        <w:rPr>
          <w:rFonts w:eastAsia="Calibri"/>
          <w:lang w:eastAsia="en-US"/>
        </w:rPr>
        <w:t>.............................................., настоящ адрес: гр.(с)……………………………………...ж.к..................</w:t>
      </w:r>
      <w:r w:rsidR="00456C62">
        <w:rPr>
          <w:rFonts w:eastAsia="Calibri"/>
          <w:lang w:eastAsia="en-US"/>
        </w:rPr>
        <w:t>..............................,</w:t>
      </w:r>
      <w:r w:rsidRPr="00FD1914">
        <w:rPr>
          <w:rFonts w:eastAsia="Calibri"/>
          <w:lang w:eastAsia="en-US"/>
        </w:rPr>
        <w:t xml:space="preserve">ул. </w:t>
      </w:r>
      <w:r w:rsidR="00456C62">
        <w:rPr>
          <w:rFonts w:eastAsia="Calibri"/>
          <w:lang w:eastAsia="en-US"/>
        </w:rPr>
        <w:t>..</w:t>
      </w:r>
      <w:r w:rsidRPr="00FD1914">
        <w:rPr>
          <w:rFonts w:eastAsia="Calibri"/>
          <w:lang w:eastAsia="en-US"/>
        </w:rPr>
        <w:t>.................................................................................. №…………,</w:t>
      </w:r>
    </w:p>
    <w:p w:rsidR="00FD1914" w:rsidRPr="00FD1914" w:rsidRDefault="00FD1914" w:rsidP="00FD1914">
      <w:pPr>
        <w:spacing w:before="240" w:after="120" w:line="288" w:lineRule="auto"/>
        <w:jc w:val="both"/>
        <w:rPr>
          <w:rFonts w:eastAsia="Calibri"/>
          <w:lang w:eastAsia="en-US"/>
        </w:rPr>
      </w:pPr>
      <w:r w:rsidRPr="00FD1914">
        <w:rPr>
          <w:rFonts w:eastAsia="Calibri"/>
          <w:lang w:eastAsia="en-US"/>
        </w:rPr>
        <w:t xml:space="preserve">бл. ........., вх. ........, ет. ....... , ап. ................,телефон/и:………………………………………… </w:t>
      </w:r>
    </w:p>
    <w:p w:rsidR="00FD1914" w:rsidRPr="00FD1914" w:rsidRDefault="00FD1914" w:rsidP="00FD1914">
      <w:pPr>
        <w:spacing w:before="240" w:after="120" w:line="288" w:lineRule="auto"/>
        <w:ind w:firstLine="708"/>
        <w:jc w:val="both"/>
        <w:rPr>
          <w:rFonts w:eastAsia="Calibri"/>
          <w:lang w:eastAsia="en-US"/>
        </w:rPr>
      </w:pPr>
      <w:r w:rsidRPr="00FD1914">
        <w:rPr>
          <w:rFonts w:eastAsia="Calibri"/>
          <w:lang w:eastAsia="en-US"/>
        </w:rPr>
        <w:t xml:space="preserve">Във връзка със заявена потребност за ползване на социалната услуга „Асистентска подкрепа“, декларирам, че съм съгласен личните ми данни да бъдат предоставени от Община </w:t>
      </w:r>
      <w:r w:rsidR="00456C62">
        <w:rPr>
          <w:rFonts w:eastAsia="Calibri"/>
          <w:lang w:eastAsia="en-US"/>
        </w:rPr>
        <w:t>Долна Митрополия</w:t>
      </w:r>
      <w:r w:rsidRPr="00FD1914">
        <w:rPr>
          <w:rFonts w:eastAsia="Calibri"/>
          <w:lang w:eastAsia="en-US"/>
        </w:rPr>
        <w:t xml:space="preserve"> на Дирекция „Социално подпомагане“ – </w:t>
      </w:r>
      <w:r w:rsidR="00456C62">
        <w:rPr>
          <w:rFonts w:eastAsia="Calibri"/>
          <w:lang w:eastAsia="en-US"/>
        </w:rPr>
        <w:t>Долна Митрополия</w:t>
      </w:r>
      <w:r w:rsidR="00456C62" w:rsidRPr="00FD1914">
        <w:rPr>
          <w:rFonts w:eastAsia="Calibri"/>
          <w:lang w:eastAsia="en-US"/>
        </w:rPr>
        <w:t xml:space="preserve"> </w:t>
      </w:r>
      <w:r w:rsidRPr="00FD1914">
        <w:rPr>
          <w:rFonts w:eastAsia="Calibri"/>
          <w:lang w:eastAsia="en-US"/>
        </w:rPr>
        <w:t>за обработване и извършване на необходимите справки.</w:t>
      </w:r>
    </w:p>
    <w:p w:rsidR="00FD1914" w:rsidRPr="00FD1914" w:rsidRDefault="00FD1914" w:rsidP="00FD1914">
      <w:pPr>
        <w:spacing w:before="240" w:after="120" w:line="288" w:lineRule="auto"/>
        <w:ind w:firstLine="708"/>
        <w:jc w:val="both"/>
        <w:rPr>
          <w:rFonts w:eastAsia="Calibri"/>
          <w:lang w:eastAsia="en-US"/>
        </w:rPr>
      </w:pPr>
    </w:p>
    <w:p w:rsidR="00FD1914" w:rsidRPr="00FD1914" w:rsidRDefault="00FD1914" w:rsidP="00FD1914">
      <w:pPr>
        <w:spacing w:before="240" w:after="120" w:line="288" w:lineRule="auto"/>
        <w:ind w:firstLine="708"/>
        <w:jc w:val="both"/>
        <w:rPr>
          <w:rFonts w:eastAsia="Calibri"/>
          <w:lang w:eastAsia="en-US"/>
        </w:rPr>
      </w:pPr>
    </w:p>
    <w:p w:rsidR="00FD1914" w:rsidRPr="00FD1914" w:rsidRDefault="00FD1914" w:rsidP="00FD1914">
      <w:pPr>
        <w:spacing w:before="240" w:after="120" w:line="288" w:lineRule="auto"/>
        <w:ind w:firstLine="708"/>
        <w:jc w:val="both"/>
        <w:rPr>
          <w:rFonts w:eastAsia="Calibri"/>
          <w:lang w:eastAsia="en-US"/>
        </w:rPr>
      </w:pPr>
    </w:p>
    <w:p w:rsidR="00A65845" w:rsidRDefault="00456C62" w:rsidP="00A65845">
      <w:pPr>
        <w:spacing w:before="240" w:after="120" w:line="288" w:lineRule="auto"/>
        <w:ind w:firstLine="708"/>
        <w:jc w:val="both"/>
        <w:rPr>
          <w:rFonts w:eastAsia="Calibri"/>
          <w:lang w:val="en-US" w:eastAsia="en-US"/>
        </w:rPr>
      </w:pPr>
      <w:bookmarkStart w:id="0" w:name="_GoBack"/>
      <w:bookmarkEnd w:id="0"/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 w:rsidR="00FD1914" w:rsidRPr="00FD1914">
        <w:rPr>
          <w:rFonts w:eastAsia="Calibri"/>
          <w:lang w:eastAsia="en-US"/>
        </w:rPr>
        <w:tab/>
      </w:r>
      <w:r w:rsidR="00FD1914" w:rsidRPr="00FD1914">
        <w:rPr>
          <w:rFonts w:eastAsia="Calibri"/>
          <w:lang w:eastAsia="en-US"/>
        </w:rPr>
        <w:tab/>
      </w:r>
      <w:r w:rsidR="00FD1914" w:rsidRPr="00FD1914">
        <w:rPr>
          <w:rFonts w:eastAsia="Calibri"/>
          <w:lang w:eastAsia="en-US"/>
        </w:rPr>
        <w:tab/>
      </w:r>
      <w:r w:rsidR="00A65845">
        <w:rPr>
          <w:rFonts w:eastAsia="Calibri"/>
          <w:lang w:eastAsia="en-US"/>
        </w:rPr>
        <w:t>Декларатор:………………………………</w:t>
      </w:r>
    </w:p>
    <w:p w:rsidR="00FD1914" w:rsidRPr="00A65845" w:rsidRDefault="00FD1914" w:rsidP="00A65845">
      <w:pPr>
        <w:spacing w:before="240" w:after="120" w:line="288" w:lineRule="auto"/>
        <w:ind w:left="5664"/>
        <w:jc w:val="both"/>
        <w:rPr>
          <w:rFonts w:eastAsia="Calibri"/>
          <w:lang w:eastAsia="en-US"/>
        </w:rPr>
      </w:pPr>
      <w:r w:rsidRPr="00FD1914">
        <w:rPr>
          <w:rFonts w:eastAsia="Calibri"/>
          <w:lang w:eastAsia="en-US"/>
        </w:rPr>
        <w:t xml:space="preserve"> </w:t>
      </w:r>
      <w:r w:rsidRPr="00FD1914">
        <w:rPr>
          <w:rFonts w:eastAsia="Calibri"/>
          <w:i/>
          <w:lang w:eastAsia="en-US"/>
        </w:rPr>
        <w:t>/име,фамилия на декларатора/</w:t>
      </w:r>
    </w:p>
    <w:p w:rsidR="00FD1914" w:rsidRPr="00FD1914" w:rsidRDefault="00FD1914" w:rsidP="00FD1914">
      <w:pPr>
        <w:tabs>
          <w:tab w:val="left" w:pos="2970"/>
        </w:tabs>
        <w:spacing w:before="240" w:after="200" w:line="276" w:lineRule="auto"/>
        <w:rPr>
          <w:rFonts w:eastAsia="Calibri"/>
          <w:lang w:eastAsia="en-US"/>
        </w:rPr>
      </w:pPr>
      <w:r w:rsidRPr="00FD1914">
        <w:rPr>
          <w:rFonts w:eastAsia="Calibri"/>
          <w:lang w:eastAsia="en-US"/>
        </w:rPr>
        <w:tab/>
      </w:r>
    </w:p>
    <w:p w:rsidR="00FD1914" w:rsidRPr="00A65845" w:rsidRDefault="00FD1914" w:rsidP="00FD1914">
      <w:pPr>
        <w:spacing w:before="240" w:after="200" w:line="276" w:lineRule="auto"/>
        <w:rPr>
          <w:rFonts w:eastAsia="Calibri"/>
          <w:lang w:eastAsia="en-US"/>
        </w:rPr>
      </w:pPr>
      <w:r w:rsidRPr="00FD1914">
        <w:rPr>
          <w:rFonts w:eastAsia="Calibri"/>
          <w:lang w:eastAsia="en-US"/>
        </w:rPr>
        <w:t>Дата:</w:t>
      </w:r>
      <w:r w:rsidRPr="00FD1914">
        <w:rPr>
          <w:rFonts w:eastAsiaTheme="minorHAnsi"/>
          <w:b/>
          <w:sz w:val="32"/>
          <w:szCs w:val="32"/>
          <w:lang w:eastAsia="en-US"/>
        </w:rPr>
        <w:tab/>
      </w:r>
      <w:r w:rsidRPr="00FD1914">
        <w:rPr>
          <w:rFonts w:eastAsiaTheme="minorHAnsi"/>
          <w:b/>
          <w:sz w:val="32"/>
          <w:szCs w:val="32"/>
          <w:lang w:eastAsia="en-US"/>
        </w:rPr>
        <w:tab/>
      </w:r>
      <w:r w:rsidR="00A65845">
        <w:rPr>
          <w:rFonts w:eastAsiaTheme="minorHAnsi"/>
          <w:b/>
          <w:sz w:val="32"/>
          <w:szCs w:val="32"/>
          <w:lang w:val="en-US" w:eastAsia="en-US"/>
        </w:rPr>
        <w:tab/>
      </w:r>
      <w:r w:rsidR="00A65845">
        <w:rPr>
          <w:rFonts w:eastAsiaTheme="minorHAnsi"/>
          <w:b/>
          <w:sz w:val="32"/>
          <w:szCs w:val="32"/>
          <w:lang w:val="en-US" w:eastAsia="en-US"/>
        </w:rPr>
        <w:tab/>
      </w:r>
      <w:r w:rsidR="00A65845">
        <w:rPr>
          <w:rFonts w:eastAsiaTheme="minorHAnsi"/>
          <w:b/>
          <w:sz w:val="32"/>
          <w:szCs w:val="32"/>
          <w:lang w:val="en-US" w:eastAsia="en-US"/>
        </w:rPr>
        <w:tab/>
      </w:r>
      <w:r w:rsidR="00A65845">
        <w:rPr>
          <w:rFonts w:eastAsiaTheme="minorHAnsi"/>
          <w:b/>
          <w:sz w:val="32"/>
          <w:szCs w:val="32"/>
          <w:lang w:val="en-US" w:eastAsia="en-US"/>
        </w:rPr>
        <w:tab/>
      </w:r>
      <w:r w:rsidR="00A65845">
        <w:rPr>
          <w:rFonts w:eastAsiaTheme="minorHAnsi"/>
          <w:b/>
          <w:sz w:val="32"/>
          <w:szCs w:val="32"/>
          <w:lang w:val="en-US" w:eastAsia="en-US"/>
        </w:rPr>
        <w:tab/>
      </w:r>
      <w:r w:rsidRPr="00FD1914">
        <w:rPr>
          <w:rFonts w:eastAsia="Calibri"/>
          <w:lang w:eastAsia="en-US"/>
        </w:rPr>
        <w:t>Подпис:</w:t>
      </w:r>
      <w:r w:rsidR="00A65845">
        <w:rPr>
          <w:rFonts w:eastAsia="Calibri"/>
          <w:lang w:eastAsia="en-US"/>
        </w:rPr>
        <w:t>………………………….</w:t>
      </w:r>
    </w:p>
    <w:p w:rsidR="002C3F64" w:rsidRDefault="002C3F64" w:rsidP="002C3F64">
      <w:pPr>
        <w:tabs>
          <w:tab w:val="left" w:pos="2340"/>
          <w:tab w:val="center" w:pos="4703"/>
          <w:tab w:val="right" w:pos="9406"/>
        </w:tabs>
        <w:spacing w:line="276" w:lineRule="auto"/>
        <w:rPr>
          <w:rFonts w:eastAsia="Calibri"/>
          <w:b/>
          <w:lang w:val="en-US" w:eastAsia="x-none"/>
        </w:rPr>
      </w:pPr>
    </w:p>
    <w:sectPr w:rsidR="002C3F64" w:rsidSect="0079042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567" w:right="1134" w:bottom="180" w:left="1418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B97" w:rsidRDefault="00604B97" w:rsidP="00EE272B">
      <w:r>
        <w:separator/>
      </w:r>
    </w:p>
  </w:endnote>
  <w:endnote w:type="continuationSeparator" w:id="0">
    <w:p w:rsidR="00604B97" w:rsidRDefault="00604B97" w:rsidP="00EE2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okCYR">
    <w:altName w:val="TimokCYR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604B97" w:rsidP="00790426">
    <w:pPr>
      <w:tabs>
        <w:tab w:val="left" w:pos="1080"/>
      </w:tabs>
      <w:rPr>
        <w:sz w:val="20"/>
        <w:szCs w:val="20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6" style="width:0;height:1.5pt" o:hralign="center" o:hrstd="t" o:hr="t" fillcolor="#a0a0a0" stroked="f"/>
      </w:pict>
    </w:r>
  </w:p>
  <w:p w:rsidR="002D6729" w:rsidRPr="00790426" w:rsidRDefault="002D6729" w:rsidP="002D6729">
    <w:pPr>
      <w:tabs>
        <w:tab w:val="left" w:pos="1080"/>
      </w:tabs>
      <w:jc w:val="center"/>
      <w:rPr>
        <w:b/>
        <w:sz w:val="20"/>
        <w:szCs w:val="20"/>
        <w:u w:val="single"/>
      </w:rPr>
    </w:pPr>
    <w:r>
      <w:rPr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1CCD6440" wp14:editId="0E8BB030">
          <wp:simplePos x="0" y="0"/>
          <wp:positionH relativeFrom="column">
            <wp:posOffset>-262255</wp:posOffset>
          </wp:positionH>
          <wp:positionV relativeFrom="paragraph">
            <wp:posOffset>32385</wp:posOffset>
          </wp:positionV>
          <wp:extent cx="962025" cy="428625"/>
          <wp:effectExtent l="0" t="0" r="9525" b="9525"/>
          <wp:wrapNone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4286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84713" w:rsidRPr="00EE272B">
      <w:rPr>
        <w:sz w:val="20"/>
        <w:szCs w:val="20"/>
      </w:rPr>
      <w:t xml:space="preserve">  </w:t>
    </w:r>
  </w:p>
  <w:p w:rsidR="002D6729" w:rsidRPr="00EE272B" w:rsidRDefault="002D6729" w:rsidP="002D6729">
    <w:pPr>
      <w:tabs>
        <w:tab w:val="left" w:pos="1080"/>
      </w:tabs>
      <w:jc w:val="center"/>
      <w:rPr>
        <w:sz w:val="20"/>
        <w:szCs w:val="20"/>
      </w:rPr>
    </w:pPr>
    <w:r w:rsidRPr="00EE272B">
      <w:rPr>
        <w:sz w:val="20"/>
        <w:szCs w:val="20"/>
      </w:rPr>
      <w:t>гр. Долна Митрополия, ул. „Св. Св. Кирил и Методий“ 39</w:t>
    </w:r>
    <w:r w:rsidRPr="004C19D6">
      <w:rPr>
        <w:sz w:val="20"/>
        <w:szCs w:val="20"/>
      </w:rPr>
      <w:t xml:space="preserve">, </w:t>
    </w:r>
    <w:r w:rsidRPr="00EE272B">
      <w:rPr>
        <w:sz w:val="20"/>
        <w:szCs w:val="20"/>
      </w:rPr>
      <w:t>тел./факс 064/680-704</w:t>
    </w:r>
  </w:p>
  <w:p w:rsidR="002D6729" w:rsidRPr="000E6ACD" w:rsidRDefault="002D6729" w:rsidP="002D6729">
    <w:pPr>
      <w:tabs>
        <w:tab w:val="left" w:pos="1080"/>
      </w:tabs>
      <w:jc w:val="center"/>
      <w:rPr>
        <w:b/>
        <w:sz w:val="20"/>
        <w:szCs w:val="20"/>
        <w:u w:val="single"/>
      </w:rPr>
    </w:pPr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r w:rsidRPr="00EE272B">
      <w:t xml:space="preserve">: </w:t>
    </w:r>
    <w:r w:rsidRPr="000B281C">
      <w:rPr>
        <w:rStyle w:val="a3"/>
        <w:sz w:val="20"/>
        <w:szCs w:val="20"/>
        <w:lang w:val="fr-FR"/>
      </w:rPr>
      <w:t>dolnamitropolia@el-soft.com</w:t>
    </w:r>
    <w:r w:rsidRPr="00EE272B">
      <w:t xml:space="preserve">, </w:t>
    </w:r>
    <w:hyperlink r:id="rId2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 w:rsidRPr="00EE272B">
      <w:rPr>
        <w:lang w:val="fr-FR"/>
      </w:rPr>
      <w:t xml:space="preserve"> </w:t>
    </w:r>
    <w:r w:rsidRPr="000E6ACD">
      <w:t xml:space="preserve"> </w:t>
    </w:r>
  </w:p>
  <w:p w:rsidR="00D84713" w:rsidRPr="00790426" w:rsidRDefault="00D84713" w:rsidP="00790426">
    <w:pPr>
      <w:tabs>
        <w:tab w:val="left" w:pos="1080"/>
      </w:tabs>
      <w:jc w:val="center"/>
      <w:rPr>
        <w:b/>
        <w:sz w:val="20"/>
        <w:szCs w:val="20"/>
        <w:u w:val="singl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604B97" w:rsidP="000E6ACD">
    <w:pPr>
      <w:tabs>
        <w:tab w:val="left" w:pos="1080"/>
      </w:tabs>
      <w:rPr>
        <w:sz w:val="20"/>
        <w:szCs w:val="20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8" style="width:0;height:1.5pt" o:hralign="center" o:hrstd="t" o:hr="t" fillcolor="#a0a0a0" stroked="f"/>
      </w:pict>
    </w:r>
  </w:p>
  <w:p w:rsidR="00D84713" w:rsidRPr="00EE272B" w:rsidRDefault="0022294D" w:rsidP="000E6ACD">
    <w:pPr>
      <w:tabs>
        <w:tab w:val="left" w:pos="1080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FF2D91D" wp14:editId="427FDF70">
          <wp:simplePos x="0" y="0"/>
          <wp:positionH relativeFrom="column">
            <wp:posOffset>-414655</wp:posOffset>
          </wp:positionH>
          <wp:positionV relativeFrom="paragraph">
            <wp:posOffset>13970</wp:posOffset>
          </wp:positionV>
          <wp:extent cx="962025" cy="578833"/>
          <wp:effectExtent l="0" t="0" r="0" b="0"/>
          <wp:wrapNone/>
          <wp:docPr id="4" name="Картина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5788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4713" w:rsidRPr="00EE272B">
      <w:rPr>
        <w:sz w:val="20"/>
        <w:szCs w:val="20"/>
      </w:rPr>
      <w:t xml:space="preserve">  гр. Долна Митрополия, ул. „Св. Св. Кирил и Методий“ 39</w:t>
    </w:r>
    <w:r w:rsidR="00D84713" w:rsidRPr="004C19D6">
      <w:rPr>
        <w:sz w:val="20"/>
        <w:szCs w:val="20"/>
      </w:rPr>
      <w:t xml:space="preserve">, </w:t>
    </w:r>
    <w:r w:rsidR="00D84713" w:rsidRPr="00EE272B">
      <w:rPr>
        <w:sz w:val="20"/>
        <w:szCs w:val="20"/>
      </w:rPr>
      <w:t>тел./факс 064/680-704</w:t>
    </w:r>
  </w:p>
  <w:p w:rsidR="00D84713" w:rsidRPr="000E6ACD" w:rsidRDefault="00D84713" w:rsidP="000E6ACD">
    <w:pPr>
      <w:tabs>
        <w:tab w:val="left" w:pos="1080"/>
      </w:tabs>
      <w:jc w:val="center"/>
      <w:rPr>
        <w:b/>
        <w:sz w:val="20"/>
        <w:szCs w:val="20"/>
        <w:u w:val="single"/>
      </w:rPr>
    </w:pPr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r w:rsidRPr="00EE272B">
      <w:t xml:space="preserve">: </w:t>
    </w:r>
    <w:r w:rsidRPr="000B281C">
      <w:rPr>
        <w:rStyle w:val="a3"/>
        <w:sz w:val="20"/>
        <w:szCs w:val="20"/>
        <w:lang w:val="fr-FR"/>
      </w:rPr>
      <w:t>dolnamitropolia@el-soft.com</w:t>
    </w:r>
    <w:r w:rsidRPr="00EE272B">
      <w:t xml:space="preserve">, </w:t>
    </w:r>
    <w:hyperlink r:id="rId2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 w:rsidRPr="00EE272B">
      <w:rPr>
        <w:lang w:val="fr-FR"/>
      </w:rPr>
      <w:t xml:space="preserve"> </w:t>
    </w:r>
    <w:r w:rsidRPr="000E6ACD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B97" w:rsidRDefault="00604B97" w:rsidP="00EE272B">
      <w:r>
        <w:separator/>
      </w:r>
    </w:p>
  </w:footnote>
  <w:footnote w:type="continuationSeparator" w:id="0">
    <w:p w:rsidR="00604B97" w:rsidRDefault="00604B97" w:rsidP="00EE27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D84713" w:rsidP="00A15E00">
    <w:pPr>
      <w:jc w:val="center"/>
      <w:rPr>
        <w:rFonts w:ascii="Arial Unicode MS" w:eastAsia="Arial Unicode MS" w:hAnsi="Arial Unicode MS" w:cs="Arial Unicode MS"/>
        <w:b/>
        <w:sz w:val="28"/>
        <w:szCs w:val="28"/>
        <w:lang w:val="en-US"/>
      </w:rPr>
    </w:pPr>
  </w:p>
  <w:p w:rsidR="00D84713" w:rsidRPr="00183662" w:rsidRDefault="00604B97" w:rsidP="00A15E00">
    <w:pPr>
      <w:jc w:val="center"/>
      <w:rPr>
        <w:rFonts w:eastAsia="Arial Unicode MS"/>
        <w:b/>
        <w:i/>
        <w:sz w:val="16"/>
        <w:szCs w:val="16"/>
        <w:lang w:val="en-US"/>
      </w:rPr>
    </w:pPr>
    <w:r>
      <w:rPr>
        <w:rFonts w:eastAsia="Arial Unicode MS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0;margin-top:-25.65pt;width:44.6pt;height:51.45pt;z-index:251658240">
          <v:imagedata r:id="rId1" o:title=""/>
          <w10:wrap side="left"/>
        </v:shape>
        <o:OLEObject Type="Embed" ProgID="CorelDRAW.Graphic.12" ShapeID="_x0000_s2057" DrawAspect="Content" ObjectID="_1674452272" r:id="rId2"/>
      </w:pict>
    </w:r>
    <w:r w:rsidR="00D84713" w:rsidRPr="00183662">
      <w:rPr>
        <w:rFonts w:eastAsia="Arial Unicode MS"/>
        <w:b/>
        <w:sz w:val="28"/>
        <w:szCs w:val="28"/>
      </w:rPr>
      <w:t>ОБЩИНА ДОЛНА МИТРОПОЛИЯ, ОБЛАСТ ПЛЕВЕН</w:t>
    </w:r>
  </w:p>
  <w:p w:rsidR="00D84713" w:rsidRPr="0087064C" w:rsidRDefault="00604B97" w:rsidP="00A15E00">
    <w:pPr>
      <w:jc w:val="center"/>
      <w:rPr>
        <w:rFonts w:eastAsia="Arial Unicode MS" w:cs="Arial Unicode MS"/>
        <w:b/>
        <w:sz w:val="28"/>
        <w:szCs w:val="28"/>
        <w:lang w:val="en-US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5" style="width:0;height:1.5pt" o:hralign="center" o:hrstd="t" o:hr="t" fillcolor="#a0a0a0" stroked="f"/>
      </w:pict>
    </w:r>
  </w:p>
  <w:p w:rsidR="00D84713" w:rsidRDefault="00D8471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D84713" w:rsidP="0087064C">
    <w:pPr>
      <w:jc w:val="center"/>
      <w:rPr>
        <w:rFonts w:ascii="Arial Unicode MS" w:eastAsia="Arial Unicode MS" w:hAnsi="Arial Unicode MS" w:cs="Arial Unicode MS"/>
        <w:b/>
        <w:sz w:val="28"/>
        <w:szCs w:val="28"/>
        <w:lang w:val="en-US"/>
      </w:rPr>
    </w:pPr>
  </w:p>
  <w:p w:rsidR="00D84713" w:rsidRPr="00183662" w:rsidRDefault="00604B97" w:rsidP="00D73BE3">
    <w:pPr>
      <w:jc w:val="center"/>
      <w:rPr>
        <w:rFonts w:eastAsia="Arial Unicode MS"/>
        <w:b/>
        <w:i/>
        <w:sz w:val="16"/>
        <w:szCs w:val="16"/>
        <w:lang w:val="en-US"/>
      </w:rPr>
    </w:pPr>
    <w:r>
      <w:rPr>
        <w:rFonts w:eastAsia="Arial Unicode MS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-25.65pt;width:44.6pt;height:51.45pt;z-index:251656192">
          <v:imagedata r:id="rId1" o:title=""/>
          <w10:wrap side="left"/>
        </v:shape>
        <o:OLEObject Type="Embed" ProgID="CorelDRAW.Graphic.12" ShapeID="_x0000_s2051" DrawAspect="Content" ObjectID="_1674452273" r:id="rId2"/>
      </w:pict>
    </w:r>
    <w:r w:rsidR="00D84713" w:rsidRPr="00183662">
      <w:rPr>
        <w:rFonts w:eastAsia="Arial Unicode MS"/>
        <w:b/>
        <w:sz w:val="28"/>
        <w:szCs w:val="28"/>
      </w:rPr>
      <w:t>ОБЩИНА ДОЛНА МИТРОПОЛИЯ, ОБЛАСТ ПЛЕВЕН</w:t>
    </w:r>
  </w:p>
  <w:p w:rsidR="00D84713" w:rsidRPr="0087064C" w:rsidRDefault="00604B97" w:rsidP="0087064C">
    <w:pPr>
      <w:jc w:val="center"/>
      <w:rPr>
        <w:rFonts w:eastAsia="Arial Unicode MS" w:cs="Arial Unicode MS"/>
        <w:b/>
        <w:sz w:val="28"/>
        <w:szCs w:val="28"/>
        <w:lang w:val="en-US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F66"/>
    <w:multiLevelType w:val="hybridMultilevel"/>
    <w:tmpl w:val="156661A6"/>
    <w:lvl w:ilvl="0" w:tplc="3A98493C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56D669A"/>
    <w:multiLevelType w:val="multilevel"/>
    <w:tmpl w:val="3D381FA0"/>
    <w:lvl w:ilvl="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929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43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71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072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213" w:hanging="1800"/>
      </w:pPr>
      <w:rPr>
        <w:rFonts w:hint="default"/>
        <w:color w:val="auto"/>
      </w:rPr>
    </w:lvl>
  </w:abstractNum>
  <w:abstractNum w:abstractNumId="2">
    <w:nsid w:val="13D46C6B"/>
    <w:multiLevelType w:val="multilevel"/>
    <w:tmpl w:val="3D16C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FB40DA"/>
    <w:multiLevelType w:val="hybridMultilevel"/>
    <w:tmpl w:val="E8F0E88A"/>
    <w:lvl w:ilvl="0" w:tplc="74D0B0E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200" w:hanging="360"/>
      </w:pPr>
    </w:lvl>
    <w:lvl w:ilvl="2" w:tplc="0402001B" w:tentative="1">
      <w:start w:val="1"/>
      <w:numFmt w:val="lowerRoman"/>
      <w:lvlText w:val="%3."/>
      <w:lvlJc w:val="right"/>
      <w:pPr>
        <w:ind w:left="1920" w:hanging="180"/>
      </w:pPr>
    </w:lvl>
    <w:lvl w:ilvl="3" w:tplc="0402000F" w:tentative="1">
      <w:start w:val="1"/>
      <w:numFmt w:val="decimal"/>
      <w:lvlText w:val="%4."/>
      <w:lvlJc w:val="left"/>
      <w:pPr>
        <w:ind w:left="2640" w:hanging="360"/>
      </w:pPr>
    </w:lvl>
    <w:lvl w:ilvl="4" w:tplc="04020019" w:tentative="1">
      <w:start w:val="1"/>
      <w:numFmt w:val="lowerLetter"/>
      <w:lvlText w:val="%5."/>
      <w:lvlJc w:val="left"/>
      <w:pPr>
        <w:ind w:left="3360" w:hanging="360"/>
      </w:pPr>
    </w:lvl>
    <w:lvl w:ilvl="5" w:tplc="0402001B" w:tentative="1">
      <w:start w:val="1"/>
      <w:numFmt w:val="lowerRoman"/>
      <w:lvlText w:val="%6."/>
      <w:lvlJc w:val="right"/>
      <w:pPr>
        <w:ind w:left="4080" w:hanging="180"/>
      </w:pPr>
    </w:lvl>
    <w:lvl w:ilvl="6" w:tplc="0402000F" w:tentative="1">
      <w:start w:val="1"/>
      <w:numFmt w:val="decimal"/>
      <w:lvlText w:val="%7."/>
      <w:lvlJc w:val="left"/>
      <w:pPr>
        <w:ind w:left="4800" w:hanging="360"/>
      </w:pPr>
    </w:lvl>
    <w:lvl w:ilvl="7" w:tplc="04020019" w:tentative="1">
      <w:start w:val="1"/>
      <w:numFmt w:val="lowerLetter"/>
      <w:lvlText w:val="%8."/>
      <w:lvlJc w:val="left"/>
      <w:pPr>
        <w:ind w:left="5520" w:hanging="360"/>
      </w:pPr>
    </w:lvl>
    <w:lvl w:ilvl="8" w:tplc="0402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146C20DB"/>
    <w:multiLevelType w:val="hybridMultilevel"/>
    <w:tmpl w:val="3006A698"/>
    <w:lvl w:ilvl="0" w:tplc="0402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735780A"/>
    <w:multiLevelType w:val="hybridMultilevel"/>
    <w:tmpl w:val="624A477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932053"/>
    <w:multiLevelType w:val="hybridMultilevel"/>
    <w:tmpl w:val="363263D2"/>
    <w:lvl w:ilvl="0" w:tplc="0402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3204" w:hanging="360"/>
      </w:pPr>
    </w:lvl>
    <w:lvl w:ilvl="2" w:tplc="0402001B" w:tentative="1">
      <w:start w:val="1"/>
      <w:numFmt w:val="lowerRoman"/>
      <w:lvlText w:val="%3."/>
      <w:lvlJc w:val="right"/>
      <w:pPr>
        <w:ind w:left="3924" w:hanging="180"/>
      </w:pPr>
    </w:lvl>
    <w:lvl w:ilvl="3" w:tplc="0402000F" w:tentative="1">
      <w:start w:val="1"/>
      <w:numFmt w:val="decimal"/>
      <w:lvlText w:val="%4."/>
      <w:lvlJc w:val="left"/>
      <w:pPr>
        <w:ind w:left="4644" w:hanging="360"/>
      </w:pPr>
    </w:lvl>
    <w:lvl w:ilvl="4" w:tplc="04020019" w:tentative="1">
      <w:start w:val="1"/>
      <w:numFmt w:val="lowerLetter"/>
      <w:lvlText w:val="%5."/>
      <w:lvlJc w:val="left"/>
      <w:pPr>
        <w:ind w:left="5364" w:hanging="360"/>
      </w:pPr>
    </w:lvl>
    <w:lvl w:ilvl="5" w:tplc="0402001B" w:tentative="1">
      <w:start w:val="1"/>
      <w:numFmt w:val="lowerRoman"/>
      <w:lvlText w:val="%6."/>
      <w:lvlJc w:val="right"/>
      <w:pPr>
        <w:ind w:left="6084" w:hanging="180"/>
      </w:pPr>
    </w:lvl>
    <w:lvl w:ilvl="6" w:tplc="0402000F" w:tentative="1">
      <w:start w:val="1"/>
      <w:numFmt w:val="decimal"/>
      <w:lvlText w:val="%7."/>
      <w:lvlJc w:val="left"/>
      <w:pPr>
        <w:ind w:left="6804" w:hanging="360"/>
      </w:pPr>
    </w:lvl>
    <w:lvl w:ilvl="7" w:tplc="04020019" w:tentative="1">
      <w:start w:val="1"/>
      <w:numFmt w:val="lowerLetter"/>
      <w:lvlText w:val="%8."/>
      <w:lvlJc w:val="left"/>
      <w:pPr>
        <w:ind w:left="7524" w:hanging="360"/>
      </w:pPr>
    </w:lvl>
    <w:lvl w:ilvl="8" w:tplc="0402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7">
    <w:nsid w:val="2E856640"/>
    <w:multiLevelType w:val="hybridMultilevel"/>
    <w:tmpl w:val="E1421D02"/>
    <w:lvl w:ilvl="0" w:tplc="01568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E8E3F03"/>
    <w:multiLevelType w:val="hybridMultilevel"/>
    <w:tmpl w:val="28688278"/>
    <w:lvl w:ilvl="0" w:tplc="0402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4D7BE6"/>
    <w:multiLevelType w:val="hybridMultilevel"/>
    <w:tmpl w:val="F4BC654C"/>
    <w:lvl w:ilvl="0" w:tplc="B48CF070">
      <w:start w:val="1"/>
      <w:numFmt w:val="decimal"/>
      <w:lvlText w:val="%1."/>
      <w:lvlJc w:val="left"/>
      <w:pPr>
        <w:ind w:left="2484" w:hanging="360"/>
      </w:pPr>
      <w:rPr>
        <w:rFonts w:ascii="Times New Roman" w:eastAsia="Times New Roman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ind w:left="3204" w:hanging="360"/>
      </w:pPr>
    </w:lvl>
    <w:lvl w:ilvl="2" w:tplc="0402001B" w:tentative="1">
      <w:start w:val="1"/>
      <w:numFmt w:val="lowerRoman"/>
      <w:lvlText w:val="%3."/>
      <w:lvlJc w:val="right"/>
      <w:pPr>
        <w:ind w:left="3924" w:hanging="180"/>
      </w:pPr>
    </w:lvl>
    <w:lvl w:ilvl="3" w:tplc="0402000F" w:tentative="1">
      <w:start w:val="1"/>
      <w:numFmt w:val="decimal"/>
      <w:lvlText w:val="%4."/>
      <w:lvlJc w:val="left"/>
      <w:pPr>
        <w:ind w:left="4644" w:hanging="360"/>
      </w:pPr>
    </w:lvl>
    <w:lvl w:ilvl="4" w:tplc="04020019" w:tentative="1">
      <w:start w:val="1"/>
      <w:numFmt w:val="lowerLetter"/>
      <w:lvlText w:val="%5."/>
      <w:lvlJc w:val="left"/>
      <w:pPr>
        <w:ind w:left="5364" w:hanging="360"/>
      </w:pPr>
    </w:lvl>
    <w:lvl w:ilvl="5" w:tplc="0402001B" w:tentative="1">
      <w:start w:val="1"/>
      <w:numFmt w:val="lowerRoman"/>
      <w:lvlText w:val="%6."/>
      <w:lvlJc w:val="right"/>
      <w:pPr>
        <w:ind w:left="6084" w:hanging="180"/>
      </w:pPr>
    </w:lvl>
    <w:lvl w:ilvl="6" w:tplc="0402000F" w:tentative="1">
      <w:start w:val="1"/>
      <w:numFmt w:val="decimal"/>
      <w:lvlText w:val="%7."/>
      <w:lvlJc w:val="left"/>
      <w:pPr>
        <w:ind w:left="6804" w:hanging="360"/>
      </w:pPr>
    </w:lvl>
    <w:lvl w:ilvl="7" w:tplc="04020019" w:tentative="1">
      <w:start w:val="1"/>
      <w:numFmt w:val="lowerLetter"/>
      <w:lvlText w:val="%8."/>
      <w:lvlJc w:val="left"/>
      <w:pPr>
        <w:ind w:left="7524" w:hanging="360"/>
      </w:pPr>
    </w:lvl>
    <w:lvl w:ilvl="8" w:tplc="0402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0">
    <w:nsid w:val="41620F3C"/>
    <w:multiLevelType w:val="hybridMultilevel"/>
    <w:tmpl w:val="A7E6B1E0"/>
    <w:lvl w:ilvl="0" w:tplc="0C101A2E">
      <w:start w:val="5"/>
      <w:numFmt w:val="bullet"/>
      <w:lvlText w:val="–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>
    <w:nsid w:val="4F647A02"/>
    <w:multiLevelType w:val="hybridMultilevel"/>
    <w:tmpl w:val="76E23D8A"/>
    <w:lvl w:ilvl="0" w:tplc="0A3A9974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2496" w:hanging="360"/>
      </w:pPr>
    </w:lvl>
    <w:lvl w:ilvl="2" w:tplc="0402001B" w:tentative="1">
      <w:start w:val="1"/>
      <w:numFmt w:val="lowerRoman"/>
      <w:lvlText w:val="%3."/>
      <w:lvlJc w:val="right"/>
      <w:pPr>
        <w:ind w:left="3216" w:hanging="180"/>
      </w:pPr>
    </w:lvl>
    <w:lvl w:ilvl="3" w:tplc="0402000F" w:tentative="1">
      <w:start w:val="1"/>
      <w:numFmt w:val="decimal"/>
      <w:lvlText w:val="%4."/>
      <w:lvlJc w:val="left"/>
      <w:pPr>
        <w:ind w:left="3936" w:hanging="360"/>
      </w:pPr>
    </w:lvl>
    <w:lvl w:ilvl="4" w:tplc="04020019" w:tentative="1">
      <w:start w:val="1"/>
      <w:numFmt w:val="lowerLetter"/>
      <w:lvlText w:val="%5."/>
      <w:lvlJc w:val="left"/>
      <w:pPr>
        <w:ind w:left="4656" w:hanging="360"/>
      </w:pPr>
    </w:lvl>
    <w:lvl w:ilvl="5" w:tplc="0402001B" w:tentative="1">
      <w:start w:val="1"/>
      <w:numFmt w:val="lowerRoman"/>
      <w:lvlText w:val="%6."/>
      <w:lvlJc w:val="right"/>
      <w:pPr>
        <w:ind w:left="5376" w:hanging="180"/>
      </w:pPr>
    </w:lvl>
    <w:lvl w:ilvl="6" w:tplc="0402000F" w:tentative="1">
      <w:start w:val="1"/>
      <w:numFmt w:val="decimal"/>
      <w:lvlText w:val="%7."/>
      <w:lvlJc w:val="left"/>
      <w:pPr>
        <w:ind w:left="6096" w:hanging="360"/>
      </w:pPr>
    </w:lvl>
    <w:lvl w:ilvl="7" w:tplc="04020019" w:tentative="1">
      <w:start w:val="1"/>
      <w:numFmt w:val="lowerLetter"/>
      <w:lvlText w:val="%8."/>
      <w:lvlJc w:val="left"/>
      <w:pPr>
        <w:ind w:left="6816" w:hanging="360"/>
      </w:pPr>
    </w:lvl>
    <w:lvl w:ilvl="8" w:tplc="0402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>
    <w:nsid w:val="526D5F24"/>
    <w:multiLevelType w:val="hybridMultilevel"/>
    <w:tmpl w:val="9504584E"/>
    <w:lvl w:ilvl="0" w:tplc="0402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D414F04"/>
    <w:multiLevelType w:val="hybridMultilevel"/>
    <w:tmpl w:val="94DC3E7E"/>
    <w:lvl w:ilvl="0" w:tplc="A9F47CA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2C86969"/>
    <w:multiLevelType w:val="singleLevel"/>
    <w:tmpl w:val="42786BAC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771068FA"/>
    <w:multiLevelType w:val="hybridMultilevel"/>
    <w:tmpl w:val="528E7AF2"/>
    <w:lvl w:ilvl="0" w:tplc="0402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7"/>
  </w:num>
  <w:num w:numId="5">
    <w:abstractNumId w:val="0"/>
  </w:num>
  <w:num w:numId="6">
    <w:abstractNumId w:val="15"/>
  </w:num>
  <w:num w:numId="7">
    <w:abstractNumId w:val="11"/>
  </w:num>
  <w:num w:numId="8">
    <w:abstractNumId w:val="9"/>
  </w:num>
  <w:num w:numId="9">
    <w:abstractNumId w:val="6"/>
  </w:num>
  <w:num w:numId="10">
    <w:abstractNumId w:val="12"/>
  </w:num>
  <w:num w:numId="11">
    <w:abstractNumId w:val="3"/>
  </w:num>
  <w:num w:numId="12">
    <w:abstractNumId w:val="10"/>
  </w:num>
  <w:num w:numId="13">
    <w:abstractNumId w:val="2"/>
  </w:num>
  <w:num w:numId="14">
    <w:abstractNumId w:val="8"/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94D"/>
    <w:rsid w:val="000027FE"/>
    <w:rsid w:val="00006C02"/>
    <w:rsid w:val="0001148E"/>
    <w:rsid w:val="00014788"/>
    <w:rsid w:val="0001642F"/>
    <w:rsid w:val="0003655E"/>
    <w:rsid w:val="000406B5"/>
    <w:rsid w:val="00041C73"/>
    <w:rsid w:val="00044A7F"/>
    <w:rsid w:val="0004566B"/>
    <w:rsid w:val="0005573A"/>
    <w:rsid w:val="00060300"/>
    <w:rsid w:val="000645FD"/>
    <w:rsid w:val="00064EE2"/>
    <w:rsid w:val="00075B01"/>
    <w:rsid w:val="00081AAD"/>
    <w:rsid w:val="00085C00"/>
    <w:rsid w:val="00086DB5"/>
    <w:rsid w:val="00091D69"/>
    <w:rsid w:val="0009263D"/>
    <w:rsid w:val="000A6BEC"/>
    <w:rsid w:val="000A7AE6"/>
    <w:rsid w:val="000B09D5"/>
    <w:rsid w:val="000B1120"/>
    <w:rsid w:val="000B6144"/>
    <w:rsid w:val="000C0599"/>
    <w:rsid w:val="000C1FDD"/>
    <w:rsid w:val="000C4BDA"/>
    <w:rsid w:val="000E0CE6"/>
    <w:rsid w:val="000E0EB9"/>
    <w:rsid w:val="000E39E0"/>
    <w:rsid w:val="000E55FD"/>
    <w:rsid w:val="000E6ACD"/>
    <w:rsid w:val="000F2C27"/>
    <w:rsid w:val="00100F14"/>
    <w:rsid w:val="00104406"/>
    <w:rsid w:val="00106A02"/>
    <w:rsid w:val="00107E60"/>
    <w:rsid w:val="00120942"/>
    <w:rsid w:val="00122D00"/>
    <w:rsid w:val="00131F7E"/>
    <w:rsid w:val="00132520"/>
    <w:rsid w:val="00134A0B"/>
    <w:rsid w:val="0013657E"/>
    <w:rsid w:val="00137800"/>
    <w:rsid w:val="00147D93"/>
    <w:rsid w:val="00150C04"/>
    <w:rsid w:val="001570CD"/>
    <w:rsid w:val="0016766F"/>
    <w:rsid w:val="00183662"/>
    <w:rsid w:val="0018380B"/>
    <w:rsid w:val="0018399A"/>
    <w:rsid w:val="00184CBC"/>
    <w:rsid w:val="00186E0B"/>
    <w:rsid w:val="00191283"/>
    <w:rsid w:val="0019177C"/>
    <w:rsid w:val="0019396F"/>
    <w:rsid w:val="00193A4F"/>
    <w:rsid w:val="00193F87"/>
    <w:rsid w:val="001A02C7"/>
    <w:rsid w:val="001A4691"/>
    <w:rsid w:val="001A5DDF"/>
    <w:rsid w:val="001B10E3"/>
    <w:rsid w:val="001B1EC0"/>
    <w:rsid w:val="001B5C20"/>
    <w:rsid w:val="001C6EA9"/>
    <w:rsid w:val="001D1CE7"/>
    <w:rsid w:val="001D2619"/>
    <w:rsid w:val="001D4574"/>
    <w:rsid w:val="001D4D3C"/>
    <w:rsid w:val="001E4DC8"/>
    <w:rsid w:val="001E69E1"/>
    <w:rsid w:val="001F2ABB"/>
    <w:rsid w:val="001F318D"/>
    <w:rsid w:val="001F4005"/>
    <w:rsid w:val="001F669D"/>
    <w:rsid w:val="001F7F9E"/>
    <w:rsid w:val="00202B81"/>
    <w:rsid w:val="00203273"/>
    <w:rsid w:val="0020492A"/>
    <w:rsid w:val="00205821"/>
    <w:rsid w:val="0022294D"/>
    <w:rsid w:val="0022354A"/>
    <w:rsid w:val="00225F42"/>
    <w:rsid w:val="00233360"/>
    <w:rsid w:val="00236709"/>
    <w:rsid w:val="00241231"/>
    <w:rsid w:val="00251909"/>
    <w:rsid w:val="00251929"/>
    <w:rsid w:val="00252527"/>
    <w:rsid w:val="00253516"/>
    <w:rsid w:val="00261851"/>
    <w:rsid w:val="00267A98"/>
    <w:rsid w:val="002733AB"/>
    <w:rsid w:val="00274895"/>
    <w:rsid w:val="002749A6"/>
    <w:rsid w:val="002841AF"/>
    <w:rsid w:val="00285A76"/>
    <w:rsid w:val="002869AC"/>
    <w:rsid w:val="00294B91"/>
    <w:rsid w:val="002979EB"/>
    <w:rsid w:val="002B0B7F"/>
    <w:rsid w:val="002C2B71"/>
    <w:rsid w:val="002C3F64"/>
    <w:rsid w:val="002C428F"/>
    <w:rsid w:val="002D4F80"/>
    <w:rsid w:val="002D6729"/>
    <w:rsid w:val="002E5FC4"/>
    <w:rsid w:val="002E6C07"/>
    <w:rsid w:val="002E7BE5"/>
    <w:rsid w:val="002F0405"/>
    <w:rsid w:val="002F43B8"/>
    <w:rsid w:val="002F68EB"/>
    <w:rsid w:val="00305DAD"/>
    <w:rsid w:val="00306766"/>
    <w:rsid w:val="00311A6F"/>
    <w:rsid w:val="00313979"/>
    <w:rsid w:val="00314D5B"/>
    <w:rsid w:val="00317012"/>
    <w:rsid w:val="00320E3B"/>
    <w:rsid w:val="003232CD"/>
    <w:rsid w:val="00346A9C"/>
    <w:rsid w:val="003471CF"/>
    <w:rsid w:val="003542A5"/>
    <w:rsid w:val="003603A6"/>
    <w:rsid w:val="00370C4F"/>
    <w:rsid w:val="00371F58"/>
    <w:rsid w:val="00372082"/>
    <w:rsid w:val="003733C9"/>
    <w:rsid w:val="00375465"/>
    <w:rsid w:val="003761AD"/>
    <w:rsid w:val="003847D3"/>
    <w:rsid w:val="00385316"/>
    <w:rsid w:val="003860C6"/>
    <w:rsid w:val="003950CF"/>
    <w:rsid w:val="003A1329"/>
    <w:rsid w:val="003A151E"/>
    <w:rsid w:val="003A3D5B"/>
    <w:rsid w:val="003A4169"/>
    <w:rsid w:val="003A6C13"/>
    <w:rsid w:val="003B52DA"/>
    <w:rsid w:val="003D1E04"/>
    <w:rsid w:val="003D76C9"/>
    <w:rsid w:val="003E211D"/>
    <w:rsid w:val="00400669"/>
    <w:rsid w:val="0040248D"/>
    <w:rsid w:val="00405336"/>
    <w:rsid w:val="0041281A"/>
    <w:rsid w:val="004351EA"/>
    <w:rsid w:val="00437DF5"/>
    <w:rsid w:val="0044002C"/>
    <w:rsid w:val="004441F4"/>
    <w:rsid w:val="0044635C"/>
    <w:rsid w:val="0045104A"/>
    <w:rsid w:val="00451C66"/>
    <w:rsid w:val="0045463D"/>
    <w:rsid w:val="00456C62"/>
    <w:rsid w:val="004579D5"/>
    <w:rsid w:val="00457F6E"/>
    <w:rsid w:val="004612BE"/>
    <w:rsid w:val="00464B87"/>
    <w:rsid w:val="00464D06"/>
    <w:rsid w:val="00467DB7"/>
    <w:rsid w:val="00477388"/>
    <w:rsid w:val="0048528A"/>
    <w:rsid w:val="0048640B"/>
    <w:rsid w:val="004929D8"/>
    <w:rsid w:val="00495FBC"/>
    <w:rsid w:val="00497556"/>
    <w:rsid w:val="0049795C"/>
    <w:rsid w:val="00497E11"/>
    <w:rsid w:val="004A51A2"/>
    <w:rsid w:val="004B2CD0"/>
    <w:rsid w:val="004B386E"/>
    <w:rsid w:val="004B43AF"/>
    <w:rsid w:val="004C19D6"/>
    <w:rsid w:val="004C6768"/>
    <w:rsid w:val="004E2879"/>
    <w:rsid w:val="004E3075"/>
    <w:rsid w:val="004E6E28"/>
    <w:rsid w:val="00503A7A"/>
    <w:rsid w:val="00505880"/>
    <w:rsid w:val="00510155"/>
    <w:rsid w:val="0051079A"/>
    <w:rsid w:val="0051125E"/>
    <w:rsid w:val="00513AC1"/>
    <w:rsid w:val="00514A42"/>
    <w:rsid w:val="00515D32"/>
    <w:rsid w:val="00516FF4"/>
    <w:rsid w:val="00526360"/>
    <w:rsid w:val="005270FA"/>
    <w:rsid w:val="00534DAE"/>
    <w:rsid w:val="00537E35"/>
    <w:rsid w:val="00540406"/>
    <w:rsid w:val="00541CB3"/>
    <w:rsid w:val="00541FB5"/>
    <w:rsid w:val="0054398A"/>
    <w:rsid w:val="00545CCA"/>
    <w:rsid w:val="0055032C"/>
    <w:rsid w:val="005522FE"/>
    <w:rsid w:val="0055581D"/>
    <w:rsid w:val="00563A86"/>
    <w:rsid w:val="00564338"/>
    <w:rsid w:val="00577F4C"/>
    <w:rsid w:val="005822C7"/>
    <w:rsid w:val="00584D2D"/>
    <w:rsid w:val="005877E0"/>
    <w:rsid w:val="00592E5F"/>
    <w:rsid w:val="00593DEE"/>
    <w:rsid w:val="005958B0"/>
    <w:rsid w:val="00595F09"/>
    <w:rsid w:val="00597FC6"/>
    <w:rsid w:val="005A5E73"/>
    <w:rsid w:val="005B046E"/>
    <w:rsid w:val="005B4FB4"/>
    <w:rsid w:val="005B7A4C"/>
    <w:rsid w:val="005D6938"/>
    <w:rsid w:val="005D71E0"/>
    <w:rsid w:val="005E074A"/>
    <w:rsid w:val="005E2464"/>
    <w:rsid w:val="005E2A40"/>
    <w:rsid w:val="005E3C5A"/>
    <w:rsid w:val="005F39BE"/>
    <w:rsid w:val="005F4D6A"/>
    <w:rsid w:val="005F56E5"/>
    <w:rsid w:val="005F574B"/>
    <w:rsid w:val="005F6C9B"/>
    <w:rsid w:val="005F709A"/>
    <w:rsid w:val="005F7613"/>
    <w:rsid w:val="00604B97"/>
    <w:rsid w:val="00624025"/>
    <w:rsid w:val="00624384"/>
    <w:rsid w:val="006254E0"/>
    <w:rsid w:val="00625E40"/>
    <w:rsid w:val="00627BE3"/>
    <w:rsid w:val="0063088E"/>
    <w:rsid w:val="00637DF9"/>
    <w:rsid w:val="00645734"/>
    <w:rsid w:val="0066410A"/>
    <w:rsid w:val="00664EA7"/>
    <w:rsid w:val="00666164"/>
    <w:rsid w:val="00666AC8"/>
    <w:rsid w:val="0067478D"/>
    <w:rsid w:val="006801E5"/>
    <w:rsid w:val="006821A2"/>
    <w:rsid w:val="00682543"/>
    <w:rsid w:val="00686790"/>
    <w:rsid w:val="00692D04"/>
    <w:rsid w:val="006972E9"/>
    <w:rsid w:val="006A6AF9"/>
    <w:rsid w:val="006A75B6"/>
    <w:rsid w:val="006A7FE1"/>
    <w:rsid w:val="006B2D8D"/>
    <w:rsid w:val="006C1C43"/>
    <w:rsid w:val="006D250B"/>
    <w:rsid w:val="006D29C7"/>
    <w:rsid w:val="006E1892"/>
    <w:rsid w:val="006E49ED"/>
    <w:rsid w:val="006E6FBA"/>
    <w:rsid w:val="006F2B91"/>
    <w:rsid w:val="006F5F64"/>
    <w:rsid w:val="00702C3F"/>
    <w:rsid w:val="0071514F"/>
    <w:rsid w:val="0071629E"/>
    <w:rsid w:val="007219D1"/>
    <w:rsid w:val="00723DC9"/>
    <w:rsid w:val="0072684A"/>
    <w:rsid w:val="007359A0"/>
    <w:rsid w:val="00736973"/>
    <w:rsid w:val="00745B81"/>
    <w:rsid w:val="00751A2F"/>
    <w:rsid w:val="00752304"/>
    <w:rsid w:val="007545EE"/>
    <w:rsid w:val="007644CE"/>
    <w:rsid w:val="007674ED"/>
    <w:rsid w:val="00767843"/>
    <w:rsid w:val="00771961"/>
    <w:rsid w:val="00790426"/>
    <w:rsid w:val="00794F39"/>
    <w:rsid w:val="00796105"/>
    <w:rsid w:val="0079724A"/>
    <w:rsid w:val="007A366B"/>
    <w:rsid w:val="007A4FFC"/>
    <w:rsid w:val="007A7606"/>
    <w:rsid w:val="007C2443"/>
    <w:rsid w:val="007C3F6B"/>
    <w:rsid w:val="007C6E7E"/>
    <w:rsid w:val="007D701F"/>
    <w:rsid w:val="007E05FF"/>
    <w:rsid w:val="007E1FAE"/>
    <w:rsid w:val="007E4A7D"/>
    <w:rsid w:val="007E7B29"/>
    <w:rsid w:val="007E7D30"/>
    <w:rsid w:val="00801C57"/>
    <w:rsid w:val="008119E4"/>
    <w:rsid w:val="00812A88"/>
    <w:rsid w:val="008132B0"/>
    <w:rsid w:val="00815142"/>
    <w:rsid w:val="00817610"/>
    <w:rsid w:val="00820E37"/>
    <w:rsid w:val="008310BA"/>
    <w:rsid w:val="008331CC"/>
    <w:rsid w:val="00840247"/>
    <w:rsid w:val="008438A6"/>
    <w:rsid w:val="00850471"/>
    <w:rsid w:val="008572FE"/>
    <w:rsid w:val="00865B41"/>
    <w:rsid w:val="0087064C"/>
    <w:rsid w:val="008709B5"/>
    <w:rsid w:val="00872215"/>
    <w:rsid w:val="00872B7A"/>
    <w:rsid w:val="008839F7"/>
    <w:rsid w:val="00890D2D"/>
    <w:rsid w:val="0089746E"/>
    <w:rsid w:val="0089795D"/>
    <w:rsid w:val="008B6499"/>
    <w:rsid w:val="008C3FDB"/>
    <w:rsid w:val="008D3196"/>
    <w:rsid w:val="008E0C4E"/>
    <w:rsid w:val="008E1611"/>
    <w:rsid w:val="008E4666"/>
    <w:rsid w:val="008E485D"/>
    <w:rsid w:val="008E6213"/>
    <w:rsid w:val="008F1E41"/>
    <w:rsid w:val="008F5A7F"/>
    <w:rsid w:val="008F7A01"/>
    <w:rsid w:val="00906190"/>
    <w:rsid w:val="00915FC3"/>
    <w:rsid w:val="00920BB3"/>
    <w:rsid w:val="00923BCA"/>
    <w:rsid w:val="0092498C"/>
    <w:rsid w:val="0092588C"/>
    <w:rsid w:val="00927D07"/>
    <w:rsid w:val="009308C0"/>
    <w:rsid w:val="00931A06"/>
    <w:rsid w:val="0093227F"/>
    <w:rsid w:val="0093795F"/>
    <w:rsid w:val="00937A39"/>
    <w:rsid w:val="0094426F"/>
    <w:rsid w:val="00946991"/>
    <w:rsid w:val="0095292F"/>
    <w:rsid w:val="009534D6"/>
    <w:rsid w:val="00970BF6"/>
    <w:rsid w:val="00976765"/>
    <w:rsid w:val="009929FD"/>
    <w:rsid w:val="009A1EDA"/>
    <w:rsid w:val="009A3959"/>
    <w:rsid w:val="009A6E9E"/>
    <w:rsid w:val="009A6F29"/>
    <w:rsid w:val="009B23A7"/>
    <w:rsid w:val="009B411B"/>
    <w:rsid w:val="009B419F"/>
    <w:rsid w:val="009B6849"/>
    <w:rsid w:val="009C46B2"/>
    <w:rsid w:val="009C69A4"/>
    <w:rsid w:val="009C747A"/>
    <w:rsid w:val="009E36A7"/>
    <w:rsid w:val="009E3CED"/>
    <w:rsid w:val="009E45EA"/>
    <w:rsid w:val="009E4EF6"/>
    <w:rsid w:val="009F1825"/>
    <w:rsid w:val="009F4B70"/>
    <w:rsid w:val="009F4DD8"/>
    <w:rsid w:val="009F611A"/>
    <w:rsid w:val="00A00EED"/>
    <w:rsid w:val="00A02585"/>
    <w:rsid w:val="00A10488"/>
    <w:rsid w:val="00A11159"/>
    <w:rsid w:val="00A15E00"/>
    <w:rsid w:val="00A2332F"/>
    <w:rsid w:val="00A32EA4"/>
    <w:rsid w:val="00A440B8"/>
    <w:rsid w:val="00A45B8C"/>
    <w:rsid w:val="00A5284B"/>
    <w:rsid w:val="00A532C2"/>
    <w:rsid w:val="00A57561"/>
    <w:rsid w:val="00A62A14"/>
    <w:rsid w:val="00A632C3"/>
    <w:rsid w:val="00A640EF"/>
    <w:rsid w:val="00A64483"/>
    <w:rsid w:val="00A65845"/>
    <w:rsid w:val="00A67E2B"/>
    <w:rsid w:val="00A73483"/>
    <w:rsid w:val="00A76723"/>
    <w:rsid w:val="00A823DC"/>
    <w:rsid w:val="00A9248B"/>
    <w:rsid w:val="00A92545"/>
    <w:rsid w:val="00A93BA8"/>
    <w:rsid w:val="00A952D2"/>
    <w:rsid w:val="00A95363"/>
    <w:rsid w:val="00A962A9"/>
    <w:rsid w:val="00AA2CB9"/>
    <w:rsid w:val="00AB3281"/>
    <w:rsid w:val="00AB5438"/>
    <w:rsid w:val="00AC0E2D"/>
    <w:rsid w:val="00AC16FB"/>
    <w:rsid w:val="00AC3B18"/>
    <w:rsid w:val="00AC4900"/>
    <w:rsid w:val="00AC7E34"/>
    <w:rsid w:val="00AD54CD"/>
    <w:rsid w:val="00AE074C"/>
    <w:rsid w:val="00AE4381"/>
    <w:rsid w:val="00AE492C"/>
    <w:rsid w:val="00AE747F"/>
    <w:rsid w:val="00AF6708"/>
    <w:rsid w:val="00B027A0"/>
    <w:rsid w:val="00B13617"/>
    <w:rsid w:val="00B13AF0"/>
    <w:rsid w:val="00B15283"/>
    <w:rsid w:val="00B177BB"/>
    <w:rsid w:val="00B21FEE"/>
    <w:rsid w:val="00B25E6E"/>
    <w:rsid w:val="00B315C6"/>
    <w:rsid w:val="00B33848"/>
    <w:rsid w:val="00B37823"/>
    <w:rsid w:val="00B4068B"/>
    <w:rsid w:val="00B44160"/>
    <w:rsid w:val="00B4480E"/>
    <w:rsid w:val="00B54FDD"/>
    <w:rsid w:val="00B61427"/>
    <w:rsid w:val="00B638CC"/>
    <w:rsid w:val="00B64538"/>
    <w:rsid w:val="00B708F3"/>
    <w:rsid w:val="00B715B8"/>
    <w:rsid w:val="00B758F4"/>
    <w:rsid w:val="00B86C3B"/>
    <w:rsid w:val="00B92E8B"/>
    <w:rsid w:val="00B9305D"/>
    <w:rsid w:val="00BA1275"/>
    <w:rsid w:val="00BA2EC6"/>
    <w:rsid w:val="00BA3952"/>
    <w:rsid w:val="00BA5F9F"/>
    <w:rsid w:val="00BB3337"/>
    <w:rsid w:val="00BB757D"/>
    <w:rsid w:val="00BC0B9D"/>
    <w:rsid w:val="00BC22CC"/>
    <w:rsid w:val="00BC296E"/>
    <w:rsid w:val="00BC3EF2"/>
    <w:rsid w:val="00BC48BD"/>
    <w:rsid w:val="00BC65B2"/>
    <w:rsid w:val="00BC73A7"/>
    <w:rsid w:val="00BC7FAF"/>
    <w:rsid w:val="00BE2E97"/>
    <w:rsid w:val="00BF480D"/>
    <w:rsid w:val="00BF6BF8"/>
    <w:rsid w:val="00BF7200"/>
    <w:rsid w:val="00C069AC"/>
    <w:rsid w:val="00C06DC8"/>
    <w:rsid w:val="00C14672"/>
    <w:rsid w:val="00C14B8A"/>
    <w:rsid w:val="00C170C0"/>
    <w:rsid w:val="00C20175"/>
    <w:rsid w:val="00C26303"/>
    <w:rsid w:val="00C33385"/>
    <w:rsid w:val="00C35686"/>
    <w:rsid w:val="00C44617"/>
    <w:rsid w:val="00C44AD4"/>
    <w:rsid w:val="00C458A2"/>
    <w:rsid w:val="00C51225"/>
    <w:rsid w:val="00C52C6F"/>
    <w:rsid w:val="00C5559E"/>
    <w:rsid w:val="00C62691"/>
    <w:rsid w:val="00C64C65"/>
    <w:rsid w:val="00C736A1"/>
    <w:rsid w:val="00C74E6F"/>
    <w:rsid w:val="00C86589"/>
    <w:rsid w:val="00C86D38"/>
    <w:rsid w:val="00C8754F"/>
    <w:rsid w:val="00C96B25"/>
    <w:rsid w:val="00CB0FE9"/>
    <w:rsid w:val="00CB259B"/>
    <w:rsid w:val="00CB2F94"/>
    <w:rsid w:val="00CB6E2F"/>
    <w:rsid w:val="00CC02C9"/>
    <w:rsid w:val="00CC42FB"/>
    <w:rsid w:val="00CD5695"/>
    <w:rsid w:val="00CE32D5"/>
    <w:rsid w:val="00CF5787"/>
    <w:rsid w:val="00CF751D"/>
    <w:rsid w:val="00D0071C"/>
    <w:rsid w:val="00D02369"/>
    <w:rsid w:val="00D120C7"/>
    <w:rsid w:val="00D17C4D"/>
    <w:rsid w:val="00D24EDC"/>
    <w:rsid w:val="00D33CE4"/>
    <w:rsid w:val="00D34506"/>
    <w:rsid w:val="00D40D1D"/>
    <w:rsid w:val="00D41A86"/>
    <w:rsid w:val="00D44A9D"/>
    <w:rsid w:val="00D5307D"/>
    <w:rsid w:val="00D54F50"/>
    <w:rsid w:val="00D55A5F"/>
    <w:rsid w:val="00D60239"/>
    <w:rsid w:val="00D64356"/>
    <w:rsid w:val="00D64FD4"/>
    <w:rsid w:val="00D668D2"/>
    <w:rsid w:val="00D73390"/>
    <w:rsid w:val="00D73920"/>
    <w:rsid w:val="00D73BE3"/>
    <w:rsid w:val="00D7485B"/>
    <w:rsid w:val="00D76E2E"/>
    <w:rsid w:val="00D84713"/>
    <w:rsid w:val="00D92CF5"/>
    <w:rsid w:val="00D96FEE"/>
    <w:rsid w:val="00D96FFF"/>
    <w:rsid w:val="00D9761F"/>
    <w:rsid w:val="00DA0FEA"/>
    <w:rsid w:val="00DA1031"/>
    <w:rsid w:val="00DB7CD6"/>
    <w:rsid w:val="00DC30EC"/>
    <w:rsid w:val="00DC59FC"/>
    <w:rsid w:val="00DD2847"/>
    <w:rsid w:val="00DD6DA3"/>
    <w:rsid w:val="00DE1D8B"/>
    <w:rsid w:val="00DE3595"/>
    <w:rsid w:val="00DE7FCB"/>
    <w:rsid w:val="00DF0FC4"/>
    <w:rsid w:val="00E016C4"/>
    <w:rsid w:val="00E1125B"/>
    <w:rsid w:val="00E121A8"/>
    <w:rsid w:val="00E13155"/>
    <w:rsid w:val="00E132A9"/>
    <w:rsid w:val="00E16891"/>
    <w:rsid w:val="00E2285B"/>
    <w:rsid w:val="00E247BC"/>
    <w:rsid w:val="00E31D00"/>
    <w:rsid w:val="00E354C9"/>
    <w:rsid w:val="00E36638"/>
    <w:rsid w:val="00E5773D"/>
    <w:rsid w:val="00E60220"/>
    <w:rsid w:val="00E67165"/>
    <w:rsid w:val="00E75963"/>
    <w:rsid w:val="00E76568"/>
    <w:rsid w:val="00E9213D"/>
    <w:rsid w:val="00EA4344"/>
    <w:rsid w:val="00EA5DB8"/>
    <w:rsid w:val="00EA5EB6"/>
    <w:rsid w:val="00EA7055"/>
    <w:rsid w:val="00EB1685"/>
    <w:rsid w:val="00EB3096"/>
    <w:rsid w:val="00EC7A0A"/>
    <w:rsid w:val="00ED1AD5"/>
    <w:rsid w:val="00ED35BE"/>
    <w:rsid w:val="00ED39D2"/>
    <w:rsid w:val="00EE0EBA"/>
    <w:rsid w:val="00EE1BD6"/>
    <w:rsid w:val="00EE272B"/>
    <w:rsid w:val="00EF3FA5"/>
    <w:rsid w:val="00F00206"/>
    <w:rsid w:val="00F06672"/>
    <w:rsid w:val="00F0794A"/>
    <w:rsid w:val="00F10C42"/>
    <w:rsid w:val="00F12667"/>
    <w:rsid w:val="00F12B6D"/>
    <w:rsid w:val="00F169A0"/>
    <w:rsid w:val="00F17120"/>
    <w:rsid w:val="00F27236"/>
    <w:rsid w:val="00F27624"/>
    <w:rsid w:val="00F308E0"/>
    <w:rsid w:val="00F3151D"/>
    <w:rsid w:val="00F40D9A"/>
    <w:rsid w:val="00F41EA0"/>
    <w:rsid w:val="00F520FD"/>
    <w:rsid w:val="00F54AFF"/>
    <w:rsid w:val="00F54F55"/>
    <w:rsid w:val="00F6210F"/>
    <w:rsid w:val="00F623D3"/>
    <w:rsid w:val="00F62425"/>
    <w:rsid w:val="00F63DB3"/>
    <w:rsid w:val="00F74036"/>
    <w:rsid w:val="00F81989"/>
    <w:rsid w:val="00F868DB"/>
    <w:rsid w:val="00F90F10"/>
    <w:rsid w:val="00F91EB2"/>
    <w:rsid w:val="00F97519"/>
    <w:rsid w:val="00FA12E2"/>
    <w:rsid w:val="00FA39A1"/>
    <w:rsid w:val="00FA71F4"/>
    <w:rsid w:val="00FB18BA"/>
    <w:rsid w:val="00FB601A"/>
    <w:rsid w:val="00FC15D5"/>
    <w:rsid w:val="00FC4504"/>
    <w:rsid w:val="00FC4634"/>
    <w:rsid w:val="00FD1914"/>
    <w:rsid w:val="00FD1999"/>
    <w:rsid w:val="00FD3642"/>
    <w:rsid w:val="00FE3147"/>
    <w:rsid w:val="00FF204A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8B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F2C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  <w:style w:type="character" w:customStyle="1" w:styleId="10">
    <w:name w:val="Заглавие 1 Знак"/>
    <w:basedOn w:val="a0"/>
    <w:link w:val="1"/>
    <w:rsid w:val="000F2C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List Paragraph"/>
    <w:basedOn w:val="a"/>
    <w:uiPriority w:val="34"/>
    <w:qFormat/>
    <w:rsid w:val="005F4D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8B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F2C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  <w:style w:type="character" w:customStyle="1" w:styleId="10">
    <w:name w:val="Заглавие 1 Знак"/>
    <w:basedOn w:val="a0"/>
    <w:link w:val="1"/>
    <w:rsid w:val="000F2C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List Paragraph"/>
    <w:basedOn w:val="a"/>
    <w:uiPriority w:val="34"/>
    <w:qFormat/>
    <w:rsid w:val="005F4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lnamitropolia.bg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lnamitropolia.bg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wer\Desktop\SAIT\&#1073;&#1083;&#1072;&#1085;&#1082;&#1072;.dotx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613B9-4BDC-4285-B883-EF5DDB8D2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бланка</Template>
  <TotalTime>93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ОБЩИНА ДОЛНА МИТРОПОЛИЯ, ОБЛАСТ ПЛЕВЕН</vt:lpstr>
      <vt:lpstr>ОБЩИНА ДОЛНА МИТРОПОЛИЯ, ОБЛАСТ ПЛЕВЕН</vt:lpstr>
    </vt:vector>
  </TitlesOfParts>
  <Company/>
  <LinksUpToDate>false</LinksUpToDate>
  <CharactersWithSpaces>1080</CharactersWithSpaces>
  <SharedDoc>false</SharedDoc>
  <HLinks>
    <vt:vector size="18" baseType="variant">
      <vt:variant>
        <vt:i4>6881384</vt:i4>
      </vt:variant>
      <vt:variant>
        <vt:i4>6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  <vt:variant>
        <vt:i4>6881384</vt:i4>
      </vt:variant>
      <vt:variant>
        <vt:i4>3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  <vt:variant>
        <vt:i4>1835045</vt:i4>
      </vt:variant>
      <vt:variant>
        <vt:i4>0</vt:i4>
      </vt:variant>
      <vt:variant>
        <vt:i4>0</vt:i4>
      </vt:variant>
      <vt:variant>
        <vt:i4>5</vt:i4>
      </vt:variant>
      <vt:variant>
        <vt:lpwstr>mailto:obshtina@dolnamitropolia.bg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ОБЩИНА ДОЛНА МИТРОПОЛИЯ, ОБЛАСТ ПЛЕВЕН</dc:title>
  <dc:creator>Power</dc:creator>
  <cp:lastModifiedBy>Aida</cp:lastModifiedBy>
  <cp:revision>32</cp:revision>
  <cp:lastPrinted>2021-02-10T06:48:00Z</cp:lastPrinted>
  <dcterms:created xsi:type="dcterms:W3CDTF">2021-01-04T14:07:00Z</dcterms:created>
  <dcterms:modified xsi:type="dcterms:W3CDTF">2021-02-10T06:51:00Z</dcterms:modified>
</cp:coreProperties>
</file>