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EB1" w:rsidRPr="00F91B38" w:rsidRDefault="00DC5EB1" w:rsidP="00DC5EB1">
      <w:pPr>
        <w:ind w:firstLine="708"/>
        <w:jc w:val="both"/>
      </w:pPr>
      <w:proofErr w:type="spellStart"/>
      <w:r>
        <w:t>Проекто</w:t>
      </w:r>
      <w:proofErr w:type="spellEnd"/>
      <w:r>
        <w:t xml:space="preserve"> - </w:t>
      </w:r>
      <w:r w:rsidRPr="00F726DA">
        <w:t>Бюджет</w:t>
      </w:r>
      <w:r>
        <w:rPr>
          <w:lang w:val="en-US"/>
        </w:rPr>
        <w:t xml:space="preserve"> </w:t>
      </w:r>
      <w:r w:rsidRPr="00F726DA">
        <w:t>202</w:t>
      </w:r>
      <w:r>
        <w:rPr>
          <w:lang w:val="en-US"/>
        </w:rPr>
        <w:t>1</w:t>
      </w:r>
      <w:r w:rsidRPr="00F726DA">
        <w:t xml:space="preserve"> е</w:t>
      </w:r>
      <w:r>
        <w:rPr>
          <w:lang w:val="en-US"/>
        </w:rPr>
        <w:t xml:space="preserve"> </w:t>
      </w:r>
      <w:r w:rsidRPr="00F726DA">
        <w:t>съставен</w:t>
      </w:r>
      <w:r>
        <w:rPr>
          <w:lang w:val="en-US"/>
        </w:rPr>
        <w:t xml:space="preserve"> </w:t>
      </w:r>
      <w:r w:rsidRPr="00F726DA">
        <w:t>в</w:t>
      </w:r>
      <w:r>
        <w:rPr>
          <w:lang w:val="en-US"/>
        </w:rPr>
        <w:t xml:space="preserve"> </w:t>
      </w:r>
      <w:r w:rsidRPr="00F726DA">
        <w:t>съответствие</w:t>
      </w:r>
      <w:r>
        <w:rPr>
          <w:lang w:val="en-US"/>
        </w:rPr>
        <w:t xml:space="preserve"> </w:t>
      </w:r>
      <w:r w:rsidRPr="00F726DA">
        <w:t>с</w:t>
      </w:r>
      <w:r>
        <w:rPr>
          <w:lang w:val="en-US"/>
        </w:rPr>
        <w:t xml:space="preserve"> </w:t>
      </w:r>
      <w:r w:rsidRPr="00F726DA">
        <w:t>изискванията</w:t>
      </w:r>
      <w:r>
        <w:rPr>
          <w:lang w:val="en-US"/>
        </w:rPr>
        <w:t xml:space="preserve"> </w:t>
      </w:r>
      <w:r w:rsidRPr="00F726DA">
        <w:t>на-Закона за</w:t>
      </w:r>
      <w:r>
        <w:t xml:space="preserve"> </w:t>
      </w:r>
      <w:r w:rsidRPr="00F726DA">
        <w:t>държавния</w:t>
      </w:r>
      <w:r>
        <w:rPr>
          <w:lang w:val="en-US"/>
        </w:rPr>
        <w:t xml:space="preserve"> </w:t>
      </w:r>
      <w:r w:rsidRPr="00F726DA">
        <w:t>бюджет на</w:t>
      </w:r>
      <w:r>
        <w:rPr>
          <w:lang w:val="en-US"/>
        </w:rPr>
        <w:t xml:space="preserve"> </w:t>
      </w:r>
      <w:r w:rsidRPr="00F726DA">
        <w:t>Република</w:t>
      </w:r>
      <w:r>
        <w:t xml:space="preserve"> </w:t>
      </w:r>
      <w:r w:rsidRPr="00F726DA">
        <w:t>България</w:t>
      </w:r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2020г.,</w:t>
      </w:r>
      <w:r>
        <w:rPr>
          <w:lang w:val="en-US"/>
        </w:rPr>
        <w:t xml:space="preserve"> </w:t>
      </w:r>
      <w:r w:rsidRPr="00F726DA">
        <w:t xml:space="preserve">ПМС </w:t>
      </w:r>
      <w:proofErr w:type="spellStart"/>
      <w:r w:rsidRPr="00F726DA">
        <w:t>No</w:t>
      </w:r>
      <w:proofErr w:type="spellEnd"/>
      <w:r w:rsidRPr="00F726DA">
        <w:t xml:space="preserve"> </w:t>
      </w:r>
      <w:r>
        <w:t>408</w:t>
      </w:r>
      <w:r w:rsidRPr="00F726DA">
        <w:t xml:space="preserve"> от </w:t>
      </w:r>
      <w:r>
        <w:t>23</w:t>
      </w:r>
      <w:r w:rsidRPr="00F726DA">
        <w:t>.12.20</w:t>
      </w:r>
      <w:r>
        <w:t>20</w:t>
      </w:r>
      <w:r w:rsidRPr="00F726DA">
        <w:t xml:space="preserve"> г. за</w:t>
      </w:r>
      <w:r>
        <w:rPr>
          <w:lang w:val="en-US"/>
        </w:rPr>
        <w:t xml:space="preserve"> </w:t>
      </w:r>
      <w:r w:rsidRPr="00F726DA">
        <w:t>изпълнението</w:t>
      </w:r>
      <w:r>
        <w:rPr>
          <w:lang w:val="en-US"/>
        </w:rPr>
        <w:t xml:space="preserve"> </w:t>
      </w:r>
      <w:r w:rsidRPr="00F726DA">
        <w:t>на</w:t>
      </w:r>
      <w:r>
        <w:t xml:space="preserve"> </w:t>
      </w:r>
      <w:r w:rsidRPr="00F726DA">
        <w:t>държавния</w:t>
      </w:r>
      <w:r>
        <w:rPr>
          <w:lang w:val="en-US"/>
        </w:rPr>
        <w:t xml:space="preserve"> </w:t>
      </w:r>
      <w:r w:rsidRPr="00F726DA">
        <w:t>бюджет</w:t>
      </w:r>
      <w:r>
        <w:rPr>
          <w:lang w:val="en-US"/>
        </w:rPr>
        <w:t xml:space="preserve"> </w:t>
      </w:r>
      <w:r w:rsidRPr="00F726DA">
        <w:t>на</w:t>
      </w:r>
      <w:r>
        <w:rPr>
          <w:lang w:val="en-US"/>
        </w:rPr>
        <w:t xml:space="preserve"> </w:t>
      </w:r>
      <w:r w:rsidRPr="00F726DA">
        <w:t>република</w:t>
      </w:r>
      <w:r>
        <w:rPr>
          <w:lang w:val="en-US"/>
        </w:rPr>
        <w:t xml:space="preserve"> </w:t>
      </w:r>
      <w:r w:rsidRPr="00F726DA">
        <w:t>България</w:t>
      </w:r>
      <w:r>
        <w:t xml:space="preserve"> </w:t>
      </w:r>
      <w:r w:rsidRPr="00F726DA">
        <w:t>за 202</w:t>
      </w:r>
      <w:r>
        <w:t>1</w:t>
      </w:r>
      <w:r w:rsidRPr="00F726DA">
        <w:t xml:space="preserve"> г.-Наредбата</w:t>
      </w:r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условията</w:t>
      </w:r>
      <w:r>
        <w:rPr>
          <w:lang w:val="en-US"/>
        </w:rPr>
        <w:t xml:space="preserve"> </w:t>
      </w:r>
      <w:r w:rsidRPr="00F726DA">
        <w:t>и</w:t>
      </w:r>
      <w:r>
        <w:rPr>
          <w:lang w:val="en-US"/>
        </w:rPr>
        <w:t xml:space="preserve"> </w:t>
      </w:r>
      <w:r w:rsidRPr="00F726DA">
        <w:t>реда</w:t>
      </w:r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съставяне</w:t>
      </w:r>
      <w:r>
        <w:rPr>
          <w:lang w:val="en-US"/>
        </w:rPr>
        <w:t xml:space="preserve"> </w:t>
      </w:r>
      <w:r w:rsidRPr="00F726DA">
        <w:t>н</w:t>
      </w:r>
      <w:r>
        <w:t xml:space="preserve">а </w:t>
      </w:r>
      <w:r w:rsidRPr="00F726DA">
        <w:t>бюджетната</w:t>
      </w:r>
      <w:r>
        <w:rPr>
          <w:lang w:val="en-US"/>
        </w:rPr>
        <w:t xml:space="preserve"> </w:t>
      </w:r>
      <w:r>
        <w:t>прогноза</w:t>
      </w:r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местните</w:t>
      </w:r>
      <w:r>
        <w:rPr>
          <w:lang w:val="en-US"/>
        </w:rPr>
        <w:t xml:space="preserve"> </w:t>
      </w:r>
      <w:r w:rsidRPr="00F726DA">
        <w:t>дейности</w:t>
      </w:r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следващите</w:t>
      </w:r>
      <w:r>
        <w:rPr>
          <w:lang w:val="en-US"/>
        </w:rPr>
        <w:t xml:space="preserve"> </w:t>
      </w:r>
      <w:r w:rsidRPr="00F726DA">
        <w:t>три</w:t>
      </w:r>
      <w:r>
        <w:rPr>
          <w:lang w:val="en-US"/>
        </w:rPr>
        <w:t xml:space="preserve"> </w:t>
      </w:r>
      <w:r w:rsidRPr="00F726DA">
        <w:t>години, за</w:t>
      </w:r>
      <w:r>
        <w:rPr>
          <w:lang w:val="en-US"/>
        </w:rPr>
        <w:t xml:space="preserve"> </w:t>
      </w:r>
      <w:r w:rsidRPr="00F726DA">
        <w:t>съставяне,приемане,изпълнение</w:t>
      </w:r>
      <w:r>
        <w:rPr>
          <w:lang w:val="en-US"/>
        </w:rPr>
        <w:t xml:space="preserve"> </w:t>
      </w:r>
      <w:r w:rsidRPr="00F726DA">
        <w:t>и</w:t>
      </w:r>
      <w:r>
        <w:rPr>
          <w:lang w:val="en-US"/>
        </w:rPr>
        <w:t xml:space="preserve"> </w:t>
      </w:r>
      <w:r w:rsidRPr="00F726DA">
        <w:t>отчитане</w:t>
      </w:r>
      <w:r>
        <w:rPr>
          <w:lang w:val="en-US"/>
        </w:rPr>
        <w:t xml:space="preserve"> </w:t>
      </w:r>
      <w:r w:rsidRPr="00F726DA">
        <w:t>на</w:t>
      </w:r>
      <w:r>
        <w:rPr>
          <w:lang w:val="en-US"/>
        </w:rPr>
        <w:t xml:space="preserve"> </w:t>
      </w:r>
      <w:r w:rsidRPr="00F726DA">
        <w:t>общинския</w:t>
      </w:r>
      <w:r>
        <w:rPr>
          <w:lang w:val="en-US"/>
        </w:rPr>
        <w:t xml:space="preserve"> </w:t>
      </w:r>
      <w:r w:rsidRPr="00F726DA">
        <w:t>бюджет</w:t>
      </w:r>
      <w:r>
        <w:rPr>
          <w:lang w:val="en-US"/>
        </w:rPr>
        <w:t xml:space="preserve"> </w:t>
      </w:r>
      <w:r w:rsidRPr="00F726DA">
        <w:t>на</w:t>
      </w:r>
      <w:r>
        <w:rPr>
          <w:lang w:val="en-US"/>
        </w:rPr>
        <w:t xml:space="preserve"> </w:t>
      </w:r>
      <w:r w:rsidRPr="00F726DA">
        <w:t>Община</w:t>
      </w:r>
      <w:r>
        <w:t xml:space="preserve"> Долна Митрополия</w:t>
      </w:r>
      <w:r w:rsidRPr="00F726DA">
        <w:t>,-чл. 52, ал. 1 и чл. 21, ал.</w:t>
      </w:r>
      <w:r>
        <w:t xml:space="preserve">6 от Закона за </w:t>
      </w:r>
      <w:r w:rsidRPr="00F726DA">
        <w:t>местно самоуправление</w:t>
      </w:r>
      <w:r>
        <w:rPr>
          <w:lang w:val="en-US"/>
        </w:rPr>
        <w:t xml:space="preserve"> </w:t>
      </w:r>
      <w:r w:rsidRPr="00F726DA">
        <w:t>и</w:t>
      </w:r>
      <w:r>
        <w:rPr>
          <w:lang w:val="en-US"/>
        </w:rPr>
        <w:t xml:space="preserve"> </w:t>
      </w:r>
      <w:r w:rsidRPr="00F726DA">
        <w:t>местна</w:t>
      </w:r>
      <w:r>
        <w:t xml:space="preserve"> </w:t>
      </w:r>
      <w:r w:rsidRPr="00F726DA">
        <w:t>администрация,-чл.94 от</w:t>
      </w:r>
      <w:r>
        <w:t xml:space="preserve"> </w:t>
      </w:r>
      <w:r w:rsidRPr="00F726DA">
        <w:t>Закона за</w:t>
      </w:r>
      <w:r>
        <w:t xml:space="preserve"> </w:t>
      </w:r>
      <w:r w:rsidRPr="00F726DA">
        <w:t>публичните</w:t>
      </w:r>
      <w:r>
        <w:rPr>
          <w:lang w:val="en-US"/>
        </w:rPr>
        <w:t xml:space="preserve"> </w:t>
      </w:r>
      <w:r w:rsidRPr="00F726DA">
        <w:t>финанси</w:t>
      </w:r>
      <w:r>
        <w:rPr>
          <w:lang w:val="en-US"/>
        </w:rPr>
        <w:t xml:space="preserve"> </w:t>
      </w:r>
      <w:r w:rsidRPr="00F726DA">
        <w:t>и</w:t>
      </w:r>
      <w:r>
        <w:rPr>
          <w:lang w:val="en-US"/>
        </w:rPr>
        <w:t xml:space="preserve"> </w:t>
      </w:r>
      <w:r w:rsidRPr="00F726DA">
        <w:t>по</w:t>
      </w:r>
      <w:r>
        <w:rPr>
          <w:lang w:val="en-US"/>
        </w:rPr>
        <w:t xml:space="preserve"> </w:t>
      </w:r>
      <w:r w:rsidRPr="00F726DA">
        <w:t>първоначален</w:t>
      </w:r>
      <w:r>
        <w:rPr>
          <w:lang w:val="en-US"/>
        </w:rPr>
        <w:t xml:space="preserve"> </w:t>
      </w:r>
      <w:r w:rsidRPr="00F726DA">
        <w:t>план е</w:t>
      </w:r>
      <w:r>
        <w:rPr>
          <w:lang w:val="en-US"/>
        </w:rPr>
        <w:t xml:space="preserve"> </w:t>
      </w:r>
      <w:r>
        <w:t xml:space="preserve">19 336 657 </w:t>
      </w:r>
      <w:proofErr w:type="spellStart"/>
      <w:r w:rsidRPr="00F726DA">
        <w:t>лв</w:t>
      </w:r>
      <w:proofErr w:type="spellEnd"/>
    </w:p>
    <w:p w:rsidR="00DC5EB1" w:rsidRPr="007B2F2F" w:rsidRDefault="00DC5EB1" w:rsidP="00DC5EB1">
      <w:pPr>
        <w:ind w:firstLine="708"/>
        <w:jc w:val="both"/>
      </w:pPr>
      <w:r>
        <w:t>П</w:t>
      </w:r>
      <w:r w:rsidRPr="007B2F2F">
        <w:t xml:space="preserve">РИХОДНА ЧАСТ </w:t>
      </w:r>
      <w:r>
        <w:t>19 336 657</w:t>
      </w:r>
      <w:r w:rsidRPr="007B2F2F">
        <w:t xml:space="preserve"> лв.</w:t>
      </w:r>
    </w:p>
    <w:p w:rsidR="00DC5EB1" w:rsidRPr="007B2F2F" w:rsidRDefault="00DC5EB1" w:rsidP="00DC5EB1">
      <w:pPr>
        <w:jc w:val="both"/>
      </w:pPr>
      <w:r w:rsidRPr="007B2F2F">
        <w:t>Данъчни</w:t>
      </w:r>
      <w:r>
        <w:t xml:space="preserve"> </w:t>
      </w:r>
      <w:r w:rsidRPr="007B2F2F">
        <w:t xml:space="preserve">приходи </w:t>
      </w:r>
      <w:r>
        <w:t>919 200</w:t>
      </w:r>
      <w:r w:rsidRPr="007B2F2F">
        <w:t xml:space="preserve"> лв.</w:t>
      </w:r>
    </w:p>
    <w:p w:rsidR="00DC5EB1" w:rsidRPr="007B2F2F" w:rsidRDefault="00DC5EB1" w:rsidP="00DC5EB1">
      <w:pPr>
        <w:jc w:val="both"/>
      </w:pPr>
      <w:r w:rsidRPr="007B2F2F">
        <w:t>Неданъчни</w:t>
      </w:r>
      <w:r>
        <w:t xml:space="preserve"> </w:t>
      </w:r>
      <w:r w:rsidRPr="007B2F2F">
        <w:t xml:space="preserve">приходи </w:t>
      </w:r>
      <w:r>
        <w:t>3 348 262</w:t>
      </w:r>
      <w:r w:rsidRPr="007B2F2F">
        <w:t xml:space="preserve"> лв. </w:t>
      </w:r>
      <w:bookmarkStart w:id="0" w:name="_GoBack"/>
      <w:bookmarkEnd w:id="0"/>
    </w:p>
    <w:p w:rsidR="00DC5EB1" w:rsidRPr="007B2F2F" w:rsidRDefault="00DC5EB1" w:rsidP="00DC5EB1">
      <w:pPr>
        <w:jc w:val="both"/>
      </w:pPr>
      <w:r w:rsidRPr="007B2F2F">
        <w:t xml:space="preserve">Взаимоотношения с </w:t>
      </w:r>
      <w:proofErr w:type="spellStart"/>
      <w:r w:rsidRPr="007B2F2F">
        <w:t>центр</w:t>
      </w:r>
      <w:proofErr w:type="spellEnd"/>
      <w:r w:rsidRPr="007B2F2F">
        <w:t xml:space="preserve">. бюджет </w:t>
      </w:r>
      <w:r>
        <w:t>12 131 277</w:t>
      </w:r>
      <w:r w:rsidRPr="007B2F2F">
        <w:t xml:space="preserve"> лв. </w:t>
      </w:r>
    </w:p>
    <w:p w:rsidR="00DC5EB1" w:rsidRDefault="00DC5EB1" w:rsidP="00DC5EB1">
      <w:pPr>
        <w:jc w:val="both"/>
      </w:pPr>
      <w:r w:rsidRPr="007B2F2F">
        <w:t>Трансфери</w:t>
      </w:r>
      <w:r>
        <w:t xml:space="preserve"> между бюджети </w:t>
      </w:r>
      <w:r>
        <w:rPr>
          <w:lang w:val="en-US"/>
        </w:rPr>
        <w:t>(</w:t>
      </w:r>
      <w:r>
        <w:t>-326 140</w:t>
      </w:r>
      <w:r w:rsidRPr="007B2F2F">
        <w:t xml:space="preserve"> лв.</w:t>
      </w:r>
      <w:r>
        <w:rPr>
          <w:lang w:val="en-US"/>
        </w:rPr>
        <w:t>)</w:t>
      </w:r>
      <w:r w:rsidRPr="007B2F2F">
        <w:t xml:space="preserve"> </w:t>
      </w:r>
    </w:p>
    <w:p w:rsidR="00DC5EB1" w:rsidRDefault="00DC5EB1" w:rsidP="00DC5EB1">
      <w:pPr>
        <w:jc w:val="both"/>
        <w:rPr>
          <w:lang w:val="en-US"/>
        </w:rPr>
      </w:pPr>
      <w:r>
        <w:t xml:space="preserve">Трансфери между бюджети и сметки от ЕС </w:t>
      </w:r>
      <w:r>
        <w:rPr>
          <w:lang w:val="en-US"/>
        </w:rPr>
        <w:t>(</w:t>
      </w:r>
      <w:r>
        <w:t>-168912</w:t>
      </w:r>
      <w:r>
        <w:rPr>
          <w:lang w:val="en-US"/>
        </w:rPr>
        <w:t>)</w:t>
      </w:r>
    </w:p>
    <w:p w:rsidR="00DC5EB1" w:rsidRPr="00F91B38" w:rsidRDefault="00DC5EB1" w:rsidP="00DC5EB1">
      <w:pPr>
        <w:jc w:val="both"/>
      </w:pPr>
      <w:r>
        <w:t>Временни безлихвени заеми между бюджети и ЕС 115702</w:t>
      </w:r>
    </w:p>
    <w:p w:rsidR="00DC5EB1" w:rsidRPr="007B2F2F" w:rsidRDefault="00DC5EB1" w:rsidP="00DC5EB1">
      <w:pPr>
        <w:jc w:val="both"/>
      </w:pPr>
      <w:r w:rsidRPr="007B2F2F">
        <w:t>Друго</w:t>
      </w:r>
      <w:r>
        <w:t xml:space="preserve"> </w:t>
      </w:r>
      <w:r w:rsidRPr="007B2F2F">
        <w:t>финансиране (-</w:t>
      </w:r>
      <w:r>
        <w:t>16697)</w:t>
      </w:r>
      <w:r w:rsidRPr="007B2F2F">
        <w:t xml:space="preserve"> лв.</w:t>
      </w:r>
    </w:p>
    <w:p w:rsidR="00DC5EB1" w:rsidRDefault="00DC5EB1" w:rsidP="00DC5EB1">
      <w:pPr>
        <w:jc w:val="both"/>
      </w:pPr>
      <w:r w:rsidRPr="007B2F2F">
        <w:t xml:space="preserve">Погашение </w:t>
      </w:r>
      <w:r>
        <w:t>по дългосрочни заеми  ФОНД ФЛАГ</w:t>
      </w:r>
      <w:r w:rsidRPr="007B2F2F">
        <w:t xml:space="preserve"> (-</w:t>
      </w:r>
      <w:r>
        <w:t>1 081 000</w:t>
      </w:r>
      <w:r w:rsidRPr="007B2F2F">
        <w:t>) лв.</w:t>
      </w:r>
    </w:p>
    <w:p w:rsidR="00DC5EB1" w:rsidRDefault="00DC5EB1" w:rsidP="00DC5EB1">
      <w:pPr>
        <w:jc w:val="both"/>
      </w:pPr>
      <w:r>
        <w:t>Плащания от и за др. бюджети и ЕС -162551лв.</w:t>
      </w:r>
    </w:p>
    <w:p w:rsidR="00DC5EB1" w:rsidRPr="00F91B38" w:rsidRDefault="00DC5EB1" w:rsidP="00DC5EB1">
      <w:pPr>
        <w:jc w:val="both"/>
      </w:pPr>
      <w:r w:rsidRPr="007B2F2F">
        <w:t>Преходен</w:t>
      </w:r>
      <w:r>
        <w:t xml:space="preserve"> </w:t>
      </w:r>
      <w:r w:rsidRPr="007B2F2F">
        <w:t>остатък</w:t>
      </w:r>
      <w:r>
        <w:t xml:space="preserve"> </w:t>
      </w:r>
      <w:r w:rsidRPr="007B2F2F">
        <w:t>от 20</w:t>
      </w:r>
      <w:r>
        <w:t>20</w:t>
      </w:r>
      <w:r w:rsidRPr="007B2F2F">
        <w:t xml:space="preserve"> г. </w:t>
      </w:r>
      <w:r>
        <w:t xml:space="preserve">4577516 </w:t>
      </w:r>
      <w:proofErr w:type="spellStart"/>
      <w:r>
        <w:t>лв</w:t>
      </w:r>
      <w:proofErr w:type="spellEnd"/>
    </w:p>
    <w:p w:rsidR="00DC5EB1" w:rsidRPr="00F91B38" w:rsidRDefault="00DC5EB1" w:rsidP="00DC5EB1">
      <w:pPr>
        <w:jc w:val="both"/>
      </w:pPr>
    </w:p>
    <w:p w:rsidR="00DC5EB1" w:rsidRPr="003E1541" w:rsidRDefault="00DC5EB1" w:rsidP="00DC5EB1">
      <w:pPr>
        <w:ind w:firstLine="708"/>
        <w:jc w:val="both"/>
      </w:pPr>
      <w:r w:rsidRPr="003E1541">
        <w:t xml:space="preserve">ДАНЪЧНИ ПРИХОДИ </w:t>
      </w:r>
      <w:r>
        <w:t>919 200</w:t>
      </w:r>
      <w:r w:rsidRPr="007B2F2F">
        <w:t xml:space="preserve"> лв.</w:t>
      </w:r>
      <w:proofErr w:type="spellStart"/>
      <w:r w:rsidRPr="003E1541">
        <w:t>лв</w:t>
      </w:r>
      <w:proofErr w:type="spellEnd"/>
      <w:r w:rsidRPr="003E1541">
        <w:t xml:space="preserve">. </w:t>
      </w:r>
    </w:p>
    <w:p w:rsidR="00DC5EB1" w:rsidRPr="003E1541" w:rsidRDefault="00DC5EB1" w:rsidP="00DC5EB1">
      <w:pPr>
        <w:jc w:val="both"/>
      </w:pPr>
      <w:r w:rsidRPr="003E1541">
        <w:t>Патентен</w:t>
      </w:r>
      <w:r>
        <w:t xml:space="preserve"> </w:t>
      </w:r>
      <w:r w:rsidRPr="003E1541">
        <w:t>данък</w:t>
      </w:r>
      <w:r>
        <w:t xml:space="preserve"> 9</w:t>
      </w:r>
      <w:r w:rsidRPr="003E1541">
        <w:t xml:space="preserve"> 000 лв. </w:t>
      </w:r>
    </w:p>
    <w:p w:rsidR="00DC5EB1" w:rsidRPr="003E1541" w:rsidRDefault="00DC5EB1" w:rsidP="00DC5EB1">
      <w:pPr>
        <w:jc w:val="both"/>
      </w:pPr>
      <w:r w:rsidRPr="003E1541">
        <w:t>Данък</w:t>
      </w:r>
      <w:r>
        <w:t xml:space="preserve"> </w:t>
      </w:r>
      <w:r w:rsidRPr="003E1541">
        <w:t>недвижими</w:t>
      </w:r>
      <w:r>
        <w:t xml:space="preserve"> </w:t>
      </w:r>
      <w:r w:rsidRPr="003E1541">
        <w:t>имоти</w:t>
      </w:r>
      <w:r>
        <w:t xml:space="preserve"> 220</w:t>
      </w:r>
      <w:r w:rsidRPr="003E1541">
        <w:t xml:space="preserve"> 000 лв.</w:t>
      </w:r>
    </w:p>
    <w:p w:rsidR="00DC5EB1" w:rsidRPr="003E1541" w:rsidRDefault="00DC5EB1" w:rsidP="00DC5EB1">
      <w:pPr>
        <w:jc w:val="both"/>
      </w:pPr>
      <w:r w:rsidRPr="003E1541">
        <w:t>Данък</w:t>
      </w:r>
      <w:r>
        <w:t xml:space="preserve"> </w:t>
      </w:r>
      <w:r w:rsidRPr="003E1541">
        <w:t>превозни</w:t>
      </w:r>
      <w:r>
        <w:t xml:space="preserve"> </w:t>
      </w:r>
      <w:r w:rsidRPr="003E1541">
        <w:t xml:space="preserve">средства </w:t>
      </w:r>
      <w:r>
        <w:t>360 000</w:t>
      </w:r>
      <w:r w:rsidRPr="003E1541">
        <w:t xml:space="preserve"> лв. </w:t>
      </w:r>
    </w:p>
    <w:p w:rsidR="00DC5EB1" w:rsidRPr="00F91B38" w:rsidRDefault="00DC5EB1" w:rsidP="00DC5EB1">
      <w:pPr>
        <w:jc w:val="both"/>
      </w:pPr>
      <w:r w:rsidRPr="003E1541">
        <w:t>Данък</w:t>
      </w:r>
      <w:r>
        <w:t xml:space="preserve"> </w:t>
      </w:r>
      <w:r w:rsidRPr="003E1541">
        <w:t>придобиване</w:t>
      </w:r>
      <w:r>
        <w:t xml:space="preserve"> </w:t>
      </w:r>
      <w:r w:rsidRPr="003E1541">
        <w:t xml:space="preserve">имущество </w:t>
      </w:r>
      <w:r>
        <w:t>330</w:t>
      </w:r>
      <w:r w:rsidRPr="003E1541">
        <w:t xml:space="preserve"> 000 лв.</w:t>
      </w:r>
    </w:p>
    <w:p w:rsidR="00DC5EB1" w:rsidRDefault="00DC5EB1" w:rsidP="00DC5EB1">
      <w:pPr>
        <w:jc w:val="both"/>
        <w:rPr>
          <w:lang w:val="en-US"/>
        </w:rPr>
      </w:pPr>
    </w:p>
    <w:p w:rsidR="00DC5EB1" w:rsidRPr="000F50F2" w:rsidRDefault="00DC5EB1" w:rsidP="00DC5EB1">
      <w:pPr>
        <w:ind w:firstLine="708"/>
        <w:jc w:val="both"/>
      </w:pPr>
      <w:r w:rsidRPr="000F50F2">
        <w:t xml:space="preserve">НЕДАНЪЧНИ ПРИХОДИ </w:t>
      </w:r>
      <w:r>
        <w:t>3 358 619</w:t>
      </w:r>
      <w:r w:rsidRPr="000F50F2">
        <w:t>лв.</w:t>
      </w:r>
    </w:p>
    <w:p w:rsidR="00DC5EB1" w:rsidRPr="000F50F2" w:rsidRDefault="00DC5EB1" w:rsidP="00DC5EB1">
      <w:pPr>
        <w:jc w:val="both"/>
      </w:pPr>
      <w:r>
        <w:t>Приходи от собственост 1 196 501</w:t>
      </w:r>
      <w:r w:rsidRPr="000F50F2">
        <w:t xml:space="preserve">лв </w:t>
      </w:r>
    </w:p>
    <w:p w:rsidR="00DC5EB1" w:rsidRPr="000F50F2" w:rsidRDefault="00DC5EB1" w:rsidP="00DC5EB1">
      <w:pPr>
        <w:jc w:val="both"/>
      </w:pPr>
      <w:r w:rsidRPr="000F50F2">
        <w:t>Общински</w:t>
      </w:r>
      <w:r>
        <w:t xml:space="preserve"> </w:t>
      </w:r>
      <w:r w:rsidRPr="000F50F2">
        <w:t xml:space="preserve">такси </w:t>
      </w:r>
      <w:r>
        <w:t>1 154 200</w:t>
      </w:r>
      <w:r w:rsidRPr="000F50F2">
        <w:t xml:space="preserve"> лв.</w:t>
      </w:r>
    </w:p>
    <w:p w:rsidR="00DC5EB1" w:rsidRPr="000F50F2" w:rsidRDefault="00DC5EB1" w:rsidP="00DC5EB1">
      <w:pPr>
        <w:jc w:val="both"/>
      </w:pPr>
      <w:r w:rsidRPr="000F50F2">
        <w:t xml:space="preserve">Глоби и наказателни лихви </w:t>
      </w:r>
      <w:r>
        <w:t>61 000</w:t>
      </w:r>
      <w:r w:rsidRPr="000F50F2">
        <w:t xml:space="preserve"> лв. </w:t>
      </w:r>
    </w:p>
    <w:p w:rsidR="00DC5EB1" w:rsidRPr="000F50F2" w:rsidRDefault="00DC5EB1" w:rsidP="00DC5EB1">
      <w:pPr>
        <w:jc w:val="both"/>
      </w:pPr>
      <w:r w:rsidRPr="000F50F2">
        <w:t>Постъпления</w:t>
      </w:r>
      <w:r>
        <w:t xml:space="preserve"> </w:t>
      </w:r>
      <w:r w:rsidRPr="000F50F2">
        <w:t>от продажби</w:t>
      </w:r>
      <w:r>
        <w:t xml:space="preserve"> 1 080 978</w:t>
      </w:r>
      <w:r w:rsidRPr="000F50F2">
        <w:t xml:space="preserve"> лв. </w:t>
      </w:r>
    </w:p>
    <w:p w:rsidR="00DC5EB1" w:rsidRPr="000F50F2" w:rsidRDefault="00DC5EB1" w:rsidP="00DC5EB1">
      <w:pPr>
        <w:jc w:val="both"/>
      </w:pPr>
      <w:r w:rsidRPr="000F50F2">
        <w:t>Концесии</w:t>
      </w:r>
      <w:r>
        <w:t xml:space="preserve"> 40 000</w:t>
      </w:r>
      <w:r w:rsidRPr="000F50F2">
        <w:t xml:space="preserve"> лв.</w:t>
      </w:r>
    </w:p>
    <w:p w:rsidR="00DC5EB1" w:rsidRPr="000F50F2" w:rsidRDefault="00DC5EB1" w:rsidP="00DC5EB1">
      <w:pPr>
        <w:jc w:val="both"/>
      </w:pPr>
    </w:p>
    <w:p w:rsidR="00DC5EB1" w:rsidRPr="000F50F2" w:rsidRDefault="00DC5EB1" w:rsidP="00DC5EB1">
      <w:pPr>
        <w:ind w:firstLine="708"/>
        <w:jc w:val="both"/>
      </w:pPr>
      <w:r w:rsidRPr="000F50F2">
        <w:t xml:space="preserve">ВЗАИМООТНОШЕНИЯ С ЦЕНТРАЛНИЯ БЮДЖЕТ </w:t>
      </w:r>
      <w:r>
        <w:t>12 131 277</w:t>
      </w:r>
      <w:r w:rsidRPr="000F50F2">
        <w:t xml:space="preserve"> лв.</w:t>
      </w:r>
    </w:p>
    <w:p w:rsidR="00DC5EB1" w:rsidRPr="000F50F2" w:rsidRDefault="00DC5EB1" w:rsidP="00DC5EB1">
      <w:pPr>
        <w:jc w:val="both"/>
      </w:pPr>
      <w:r w:rsidRPr="000F50F2">
        <w:t xml:space="preserve">Обща субсидия </w:t>
      </w:r>
      <w:r>
        <w:t>9240777</w:t>
      </w:r>
      <w:r w:rsidRPr="000F50F2">
        <w:t xml:space="preserve"> лв. </w:t>
      </w:r>
    </w:p>
    <w:p w:rsidR="00DC5EB1" w:rsidRPr="000F50F2" w:rsidRDefault="00DC5EB1" w:rsidP="00DC5EB1">
      <w:pPr>
        <w:jc w:val="both"/>
      </w:pPr>
      <w:r w:rsidRPr="000F50F2">
        <w:t>Обща изравнителна</w:t>
      </w:r>
      <w:r>
        <w:t xml:space="preserve"> </w:t>
      </w:r>
      <w:r w:rsidRPr="000F50F2">
        <w:t xml:space="preserve">субсидия </w:t>
      </w:r>
      <w:r>
        <w:t>1923900</w:t>
      </w:r>
      <w:r w:rsidRPr="000F50F2">
        <w:t xml:space="preserve"> лв.</w:t>
      </w:r>
    </w:p>
    <w:p w:rsidR="00DC5EB1" w:rsidRPr="000F50F2" w:rsidRDefault="00DC5EB1" w:rsidP="00DC5EB1">
      <w:pPr>
        <w:jc w:val="both"/>
      </w:pPr>
      <w:proofErr w:type="spellStart"/>
      <w:r w:rsidRPr="000F50F2">
        <w:t>Субс</w:t>
      </w:r>
      <w:proofErr w:type="spellEnd"/>
      <w:r w:rsidRPr="000F50F2">
        <w:t xml:space="preserve">. За </w:t>
      </w:r>
      <w:proofErr w:type="spellStart"/>
      <w:r w:rsidRPr="000F50F2">
        <w:t>зимноподдържане</w:t>
      </w:r>
      <w:proofErr w:type="spellEnd"/>
      <w:r>
        <w:t xml:space="preserve"> 148300</w:t>
      </w:r>
      <w:r w:rsidRPr="000F50F2">
        <w:t xml:space="preserve"> лв.</w:t>
      </w:r>
    </w:p>
    <w:p w:rsidR="00DC5EB1" w:rsidRPr="003B2E63" w:rsidRDefault="00DC5EB1" w:rsidP="00DC5EB1">
      <w:pPr>
        <w:jc w:val="both"/>
        <w:rPr>
          <w:lang w:val="en-US"/>
        </w:rPr>
      </w:pPr>
      <w:r w:rsidRPr="000F50F2">
        <w:t>Субсидия за капиталови</w:t>
      </w:r>
      <w:r>
        <w:t xml:space="preserve"> </w:t>
      </w:r>
      <w:r w:rsidRPr="000F50F2">
        <w:t>разходи</w:t>
      </w:r>
      <w:r>
        <w:t xml:space="preserve"> 818300</w:t>
      </w:r>
      <w:r w:rsidRPr="000F50F2">
        <w:t>лв.</w:t>
      </w:r>
    </w:p>
    <w:p w:rsidR="00DC5EB1" w:rsidRDefault="00DC5EB1" w:rsidP="00DC5EB1">
      <w:pPr>
        <w:jc w:val="both"/>
        <w:rPr>
          <w:lang w:val="en-US"/>
        </w:rPr>
      </w:pPr>
    </w:p>
    <w:p w:rsidR="00DC5EB1" w:rsidRDefault="00DC5EB1" w:rsidP="00DC5EB1">
      <w:pPr>
        <w:ind w:firstLine="708"/>
      </w:pPr>
      <w:r>
        <w:t>РАЗХОДИ  -19 336 657</w:t>
      </w:r>
      <w:r w:rsidRPr="007B2F2F">
        <w:t xml:space="preserve"> </w:t>
      </w:r>
      <w:r>
        <w:t>лв. от тях</w:t>
      </w:r>
      <w:r w:rsidRPr="008D2B14">
        <w:t xml:space="preserve"> </w:t>
      </w:r>
      <w:r>
        <w:t xml:space="preserve"> най- голям е дела на функция:</w:t>
      </w:r>
    </w:p>
    <w:p w:rsidR="00DC5EB1" w:rsidRDefault="00DC5EB1" w:rsidP="00DC5EB1">
      <w:r>
        <w:t>Образование  -7986246лв.</w:t>
      </w:r>
    </w:p>
    <w:p w:rsidR="00DC5EB1" w:rsidRDefault="00DC5EB1" w:rsidP="00DC5EB1">
      <w:r>
        <w:t>Функция Общи държавни служби- 3156801лв.</w:t>
      </w:r>
    </w:p>
    <w:p w:rsidR="00DC5EB1" w:rsidRDefault="00DC5EB1" w:rsidP="00DC5EB1">
      <w:r>
        <w:t>Функция Жилищно строителство, благоустройство, комунално стопанство и опазване на околната среда 1872245 лв.</w:t>
      </w:r>
    </w:p>
    <w:p w:rsidR="00DC5EB1" w:rsidRDefault="00DC5EB1" w:rsidP="00DC5EB1">
      <w:r>
        <w:t>Функция Отбрана и сигурност- 1826306 лв.</w:t>
      </w:r>
    </w:p>
    <w:p w:rsidR="00DC5EB1" w:rsidRDefault="00DC5EB1" w:rsidP="00DC5EB1">
      <w:r>
        <w:t>Функция Социално осигуряване, подпомагане и грижи- 1807535лв.</w:t>
      </w:r>
    </w:p>
    <w:p w:rsidR="00DC5EB1" w:rsidRDefault="00DC5EB1" w:rsidP="00DC5EB1">
      <w:r>
        <w:t>Функция Икономически дейности и услуги- 1285168 лв.</w:t>
      </w:r>
    </w:p>
    <w:p w:rsidR="00DC5EB1" w:rsidRDefault="00DC5EB1" w:rsidP="00DC5EB1">
      <w:r>
        <w:t>Функция Култура, спорт и почивни дейности- 517 433лв.</w:t>
      </w:r>
    </w:p>
    <w:p w:rsidR="003B793A" w:rsidRPr="00DC5EB1" w:rsidRDefault="00DC5EB1" w:rsidP="00DC5EB1">
      <w:r>
        <w:t>Функция Здравеопазване- 250906лв.</w:t>
      </w:r>
    </w:p>
    <w:sectPr w:rsidR="003B793A" w:rsidRPr="00DC5EB1" w:rsidSect="0079042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134" w:bottom="180" w:left="1418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013" w:rsidRDefault="002D4013" w:rsidP="00EE272B">
      <w:r>
        <w:separator/>
      </w:r>
    </w:p>
  </w:endnote>
  <w:endnote w:type="continuationSeparator" w:id="0">
    <w:p w:rsidR="002D4013" w:rsidRDefault="002D4013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2D4013" w:rsidP="00790426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  <w:p w:rsidR="00D84713" w:rsidRPr="00EE272B" w:rsidRDefault="00FB601A" w:rsidP="00790426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6C8290A9" wp14:editId="67F488B2">
          <wp:simplePos x="0" y="0"/>
          <wp:positionH relativeFrom="column">
            <wp:posOffset>-604520</wp:posOffset>
          </wp:positionH>
          <wp:positionV relativeFrom="paragraph">
            <wp:posOffset>-6985</wp:posOffset>
          </wp:positionV>
          <wp:extent cx="981075" cy="466725"/>
          <wp:effectExtent l="0" t="0" r="9525" b="9525"/>
          <wp:wrapNone/>
          <wp:docPr id="2" name="Картина 2" descr="GL_Pruefsiegel-ISO9001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L_Pruefsiegel-ISO9001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4713" w:rsidRPr="00EE272B">
      <w:rPr>
        <w:sz w:val="20"/>
        <w:szCs w:val="20"/>
      </w:rPr>
      <w:t xml:space="preserve">  гр. Долна Митрополия, ул. „Св. Св. Кирил и Методий“ 39</w:t>
    </w:r>
    <w:r w:rsidR="00D84713" w:rsidRPr="004C19D6">
      <w:rPr>
        <w:sz w:val="20"/>
        <w:szCs w:val="20"/>
      </w:rPr>
      <w:t xml:space="preserve">, </w:t>
    </w:r>
    <w:r w:rsidR="00D84713" w:rsidRPr="00EE272B">
      <w:rPr>
        <w:sz w:val="20"/>
        <w:szCs w:val="20"/>
      </w:rPr>
      <w:t>тел./факс 064/680-704</w:t>
    </w:r>
  </w:p>
  <w:p w:rsidR="00D84713" w:rsidRPr="00790426" w:rsidRDefault="00D84713" w:rsidP="00790426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hyperlink r:id="rId2" w:history="1">
      <w:r w:rsidRPr="00EE272B">
        <w:rPr>
          <w:rStyle w:val="a3"/>
          <w:sz w:val="20"/>
          <w:szCs w:val="20"/>
          <w:lang w:val="fr-FR"/>
        </w:rPr>
        <w:t>obshtina</w:t>
      </w:r>
      <w:r w:rsidRPr="00EE272B">
        <w:rPr>
          <w:rStyle w:val="a3"/>
          <w:sz w:val="20"/>
          <w:szCs w:val="20"/>
        </w:rPr>
        <w:t>@</w:t>
      </w:r>
      <w:r w:rsidRPr="00EE272B">
        <w:rPr>
          <w:rStyle w:val="a3"/>
          <w:sz w:val="20"/>
          <w:szCs w:val="20"/>
          <w:lang w:val="fr-FR"/>
        </w:rPr>
        <w:t>dolnamitropolia.bg</w:t>
      </w:r>
    </w:hyperlink>
    <w:r w:rsidRPr="00EE272B">
      <w:t xml:space="preserve">, </w:t>
    </w:r>
    <w:hyperlink r:id="rId3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2D4013" w:rsidP="000E6ACD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8" style="width:0;height:1.5pt" o:hralign="center" o:hrstd="t" o:hr="t" fillcolor="#a0a0a0" stroked="f"/>
      </w:pict>
    </w:r>
  </w:p>
  <w:p w:rsidR="00D84713" w:rsidRPr="00EE272B" w:rsidRDefault="0022294D" w:rsidP="000E6ACD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962025" cy="578833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4713" w:rsidRPr="00EE272B">
      <w:rPr>
        <w:sz w:val="20"/>
        <w:szCs w:val="20"/>
      </w:rPr>
      <w:t xml:space="preserve">  гр. Долна Митрополия, ул. „Св. Св. Кирил и Методий“ 39</w:t>
    </w:r>
    <w:r w:rsidR="00D84713" w:rsidRPr="004C19D6">
      <w:rPr>
        <w:sz w:val="20"/>
        <w:szCs w:val="20"/>
      </w:rPr>
      <w:t xml:space="preserve">, </w:t>
    </w:r>
    <w:r w:rsidR="00D84713" w:rsidRPr="00EE272B">
      <w:rPr>
        <w:sz w:val="20"/>
        <w:szCs w:val="20"/>
      </w:rPr>
      <w:t>тел./факс 064/680-704</w:t>
    </w:r>
  </w:p>
  <w:p w:rsidR="00D84713" w:rsidRPr="000E6ACD" w:rsidRDefault="00D84713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013" w:rsidRDefault="002D4013" w:rsidP="00EE272B">
      <w:r>
        <w:separator/>
      </w:r>
    </w:p>
  </w:footnote>
  <w:footnote w:type="continuationSeparator" w:id="0">
    <w:p w:rsidR="002D4013" w:rsidRDefault="002D4013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A15E00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2D4013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25.65pt;width:44.6pt;height:51.45pt;z-index:251658240">
          <v:imagedata r:id="rId1" o:title=""/>
          <w10:wrap side="left"/>
        </v:shape>
        <o:OLEObject Type="Embed" ProgID="CorelDRAW.Graphic.12" ShapeID="_x0000_s2057" DrawAspect="Content" ObjectID="_1673960411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2D4013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D84713" w:rsidRDefault="00D8471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2D4013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673960412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2D4013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4D"/>
    <w:rsid w:val="000027FE"/>
    <w:rsid w:val="00006C02"/>
    <w:rsid w:val="0001148E"/>
    <w:rsid w:val="00014788"/>
    <w:rsid w:val="0001642F"/>
    <w:rsid w:val="0003655E"/>
    <w:rsid w:val="000406B5"/>
    <w:rsid w:val="00041C73"/>
    <w:rsid w:val="00054BF5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6BEC"/>
    <w:rsid w:val="000B09D5"/>
    <w:rsid w:val="000B1120"/>
    <w:rsid w:val="000C0599"/>
    <w:rsid w:val="000C1FDD"/>
    <w:rsid w:val="000C4BDA"/>
    <w:rsid w:val="000E0EB9"/>
    <w:rsid w:val="000E39E0"/>
    <w:rsid w:val="000E55FD"/>
    <w:rsid w:val="000E6ACD"/>
    <w:rsid w:val="00100F14"/>
    <w:rsid w:val="00104406"/>
    <w:rsid w:val="00106A02"/>
    <w:rsid w:val="00107E60"/>
    <w:rsid w:val="00122D00"/>
    <w:rsid w:val="00131F7E"/>
    <w:rsid w:val="00132520"/>
    <w:rsid w:val="00134A0B"/>
    <w:rsid w:val="0013657E"/>
    <w:rsid w:val="00137800"/>
    <w:rsid w:val="00150C04"/>
    <w:rsid w:val="001570CD"/>
    <w:rsid w:val="0016766F"/>
    <w:rsid w:val="00183662"/>
    <w:rsid w:val="0018380B"/>
    <w:rsid w:val="0018399A"/>
    <w:rsid w:val="00184CBC"/>
    <w:rsid w:val="00186E0B"/>
    <w:rsid w:val="00191283"/>
    <w:rsid w:val="0019396F"/>
    <w:rsid w:val="00193A4F"/>
    <w:rsid w:val="00193F87"/>
    <w:rsid w:val="001A02C7"/>
    <w:rsid w:val="001A4691"/>
    <w:rsid w:val="001A5DDF"/>
    <w:rsid w:val="001B10E3"/>
    <w:rsid w:val="001B1EC0"/>
    <w:rsid w:val="001B5C20"/>
    <w:rsid w:val="001C6EA9"/>
    <w:rsid w:val="001D2619"/>
    <w:rsid w:val="001D4574"/>
    <w:rsid w:val="001D4D3C"/>
    <w:rsid w:val="001E4DC8"/>
    <w:rsid w:val="001E69E1"/>
    <w:rsid w:val="001F2ABB"/>
    <w:rsid w:val="001F318D"/>
    <w:rsid w:val="001F669D"/>
    <w:rsid w:val="00202B81"/>
    <w:rsid w:val="00203273"/>
    <w:rsid w:val="0020492A"/>
    <w:rsid w:val="00205821"/>
    <w:rsid w:val="0022294D"/>
    <w:rsid w:val="0022354A"/>
    <w:rsid w:val="00225F42"/>
    <w:rsid w:val="00236709"/>
    <w:rsid w:val="00241231"/>
    <w:rsid w:val="00251909"/>
    <w:rsid w:val="00251929"/>
    <w:rsid w:val="00252527"/>
    <w:rsid w:val="00253516"/>
    <w:rsid w:val="002733AB"/>
    <w:rsid w:val="00274895"/>
    <w:rsid w:val="002749A6"/>
    <w:rsid w:val="002841AF"/>
    <w:rsid w:val="00285A76"/>
    <w:rsid w:val="002979EB"/>
    <w:rsid w:val="002B0B7F"/>
    <w:rsid w:val="002C2B71"/>
    <w:rsid w:val="002C428F"/>
    <w:rsid w:val="002D4013"/>
    <w:rsid w:val="002D4F80"/>
    <w:rsid w:val="002E5FC4"/>
    <w:rsid w:val="002E6C07"/>
    <w:rsid w:val="002E7BE5"/>
    <w:rsid w:val="002F0405"/>
    <w:rsid w:val="002F43B8"/>
    <w:rsid w:val="002F68EB"/>
    <w:rsid w:val="00305DAD"/>
    <w:rsid w:val="00306766"/>
    <w:rsid w:val="00311A6F"/>
    <w:rsid w:val="00313979"/>
    <w:rsid w:val="00317012"/>
    <w:rsid w:val="00320E3B"/>
    <w:rsid w:val="003232CD"/>
    <w:rsid w:val="00346A9C"/>
    <w:rsid w:val="003471CF"/>
    <w:rsid w:val="003542A5"/>
    <w:rsid w:val="003603A6"/>
    <w:rsid w:val="00370C4F"/>
    <w:rsid w:val="00372082"/>
    <w:rsid w:val="003733C9"/>
    <w:rsid w:val="003761AD"/>
    <w:rsid w:val="003847D3"/>
    <w:rsid w:val="00385316"/>
    <w:rsid w:val="003860C6"/>
    <w:rsid w:val="003950CF"/>
    <w:rsid w:val="003A151E"/>
    <w:rsid w:val="003A3D5B"/>
    <w:rsid w:val="003A4169"/>
    <w:rsid w:val="003A6C13"/>
    <w:rsid w:val="003B52DA"/>
    <w:rsid w:val="003B793A"/>
    <w:rsid w:val="003D76C9"/>
    <w:rsid w:val="003E211D"/>
    <w:rsid w:val="00400669"/>
    <w:rsid w:val="0040248D"/>
    <w:rsid w:val="00405336"/>
    <w:rsid w:val="0041281A"/>
    <w:rsid w:val="004351EA"/>
    <w:rsid w:val="00437DF5"/>
    <w:rsid w:val="0044002C"/>
    <w:rsid w:val="004441F4"/>
    <w:rsid w:val="0045104A"/>
    <w:rsid w:val="00451C66"/>
    <w:rsid w:val="0045463D"/>
    <w:rsid w:val="004579D5"/>
    <w:rsid w:val="00457F6E"/>
    <w:rsid w:val="004612BE"/>
    <w:rsid w:val="00464B87"/>
    <w:rsid w:val="00464D06"/>
    <w:rsid w:val="00467DB7"/>
    <w:rsid w:val="00477388"/>
    <w:rsid w:val="0048528A"/>
    <w:rsid w:val="0048640B"/>
    <w:rsid w:val="004929D8"/>
    <w:rsid w:val="00495FBC"/>
    <w:rsid w:val="00497556"/>
    <w:rsid w:val="00497E11"/>
    <w:rsid w:val="004A51A2"/>
    <w:rsid w:val="004B2CD0"/>
    <w:rsid w:val="004B43AF"/>
    <w:rsid w:val="004C19D6"/>
    <w:rsid w:val="004C6768"/>
    <w:rsid w:val="004E2879"/>
    <w:rsid w:val="004E3075"/>
    <w:rsid w:val="004E6E28"/>
    <w:rsid w:val="00503A7A"/>
    <w:rsid w:val="0051079A"/>
    <w:rsid w:val="00513AC1"/>
    <w:rsid w:val="00514A42"/>
    <w:rsid w:val="00515D32"/>
    <w:rsid w:val="00516FF4"/>
    <w:rsid w:val="005270FA"/>
    <w:rsid w:val="00534DAE"/>
    <w:rsid w:val="00537E35"/>
    <w:rsid w:val="00541CB3"/>
    <w:rsid w:val="00541FB5"/>
    <w:rsid w:val="0055032C"/>
    <w:rsid w:val="0055581D"/>
    <w:rsid w:val="00563A86"/>
    <w:rsid w:val="00577F4C"/>
    <w:rsid w:val="005822C7"/>
    <w:rsid w:val="00584D2D"/>
    <w:rsid w:val="005877E0"/>
    <w:rsid w:val="00592E5F"/>
    <w:rsid w:val="005958B0"/>
    <w:rsid w:val="00595F09"/>
    <w:rsid w:val="00597FC6"/>
    <w:rsid w:val="005B7A4C"/>
    <w:rsid w:val="005D6938"/>
    <w:rsid w:val="005E074A"/>
    <w:rsid w:val="005E2464"/>
    <w:rsid w:val="005E2A40"/>
    <w:rsid w:val="005E3C5A"/>
    <w:rsid w:val="005F39BE"/>
    <w:rsid w:val="005F56E5"/>
    <w:rsid w:val="005F574B"/>
    <w:rsid w:val="005F6C9B"/>
    <w:rsid w:val="005F7613"/>
    <w:rsid w:val="00624384"/>
    <w:rsid w:val="00625E40"/>
    <w:rsid w:val="00627BE3"/>
    <w:rsid w:val="0063088E"/>
    <w:rsid w:val="00645734"/>
    <w:rsid w:val="0066410A"/>
    <w:rsid w:val="00664EA7"/>
    <w:rsid w:val="00666164"/>
    <w:rsid w:val="00666AC8"/>
    <w:rsid w:val="0067478D"/>
    <w:rsid w:val="006801E5"/>
    <w:rsid w:val="00686790"/>
    <w:rsid w:val="006972E9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702C3F"/>
    <w:rsid w:val="0071629E"/>
    <w:rsid w:val="007219D1"/>
    <w:rsid w:val="00723DC9"/>
    <w:rsid w:val="0072684A"/>
    <w:rsid w:val="007359A0"/>
    <w:rsid w:val="00736973"/>
    <w:rsid w:val="00751A2F"/>
    <w:rsid w:val="00752304"/>
    <w:rsid w:val="007545EE"/>
    <w:rsid w:val="007644CE"/>
    <w:rsid w:val="007674ED"/>
    <w:rsid w:val="00767843"/>
    <w:rsid w:val="00771961"/>
    <w:rsid w:val="00790426"/>
    <w:rsid w:val="00794F39"/>
    <w:rsid w:val="00796105"/>
    <w:rsid w:val="0079724A"/>
    <w:rsid w:val="007A366B"/>
    <w:rsid w:val="007A4FFC"/>
    <w:rsid w:val="007A7606"/>
    <w:rsid w:val="007C2443"/>
    <w:rsid w:val="007C6E7E"/>
    <w:rsid w:val="007D701F"/>
    <w:rsid w:val="007E05FF"/>
    <w:rsid w:val="007E1FAE"/>
    <w:rsid w:val="007E4A7D"/>
    <w:rsid w:val="007E7D30"/>
    <w:rsid w:val="00801C57"/>
    <w:rsid w:val="00812A88"/>
    <w:rsid w:val="00817610"/>
    <w:rsid w:val="00820E37"/>
    <w:rsid w:val="008310BA"/>
    <w:rsid w:val="008331CC"/>
    <w:rsid w:val="00840247"/>
    <w:rsid w:val="008438A6"/>
    <w:rsid w:val="00850471"/>
    <w:rsid w:val="008572FE"/>
    <w:rsid w:val="00865B41"/>
    <w:rsid w:val="0087064C"/>
    <w:rsid w:val="00872215"/>
    <w:rsid w:val="00872B7A"/>
    <w:rsid w:val="008839F7"/>
    <w:rsid w:val="00885B36"/>
    <w:rsid w:val="00890D2D"/>
    <w:rsid w:val="0089746E"/>
    <w:rsid w:val="0089795D"/>
    <w:rsid w:val="008B6499"/>
    <w:rsid w:val="008E1611"/>
    <w:rsid w:val="008E4666"/>
    <w:rsid w:val="008E485D"/>
    <w:rsid w:val="008F1E41"/>
    <w:rsid w:val="008F5A7F"/>
    <w:rsid w:val="008F7A01"/>
    <w:rsid w:val="00906190"/>
    <w:rsid w:val="00915FC3"/>
    <w:rsid w:val="00920BB3"/>
    <w:rsid w:val="00923BCA"/>
    <w:rsid w:val="0092498C"/>
    <w:rsid w:val="0092588C"/>
    <w:rsid w:val="00927D07"/>
    <w:rsid w:val="00931A06"/>
    <w:rsid w:val="0093227F"/>
    <w:rsid w:val="0093795F"/>
    <w:rsid w:val="00937A39"/>
    <w:rsid w:val="0094426F"/>
    <w:rsid w:val="00946991"/>
    <w:rsid w:val="009534D6"/>
    <w:rsid w:val="00976765"/>
    <w:rsid w:val="009929FD"/>
    <w:rsid w:val="009A1EDA"/>
    <w:rsid w:val="009A3959"/>
    <w:rsid w:val="009A6E9E"/>
    <w:rsid w:val="009A6F29"/>
    <w:rsid w:val="009B23A7"/>
    <w:rsid w:val="009B411B"/>
    <w:rsid w:val="009B419F"/>
    <w:rsid w:val="009B6849"/>
    <w:rsid w:val="009C46B2"/>
    <w:rsid w:val="009C69A4"/>
    <w:rsid w:val="009C747A"/>
    <w:rsid w:val="009E36A7"/>
    <w:rsid w:val="009E3CED"/>
    <w:rsid w:val="009E45EA"/>
    <w:rsid w:val="009F1825"/>
    <w:rsid w:val="009F4B70"/>
    <w:rsid w:val="009F4DD8"/>
    <w:rsid w:val="009F611A"/>
    <w:rsid w:val="00A02585"/>
    <w:rsid w:val="00A11159"/>
    <w:rsid w:val="00A15E00"/>
    <w:rsid w:val="00A2332F"/>
    <w:rsid w:val="00A32EA4"/>
    <w:rsid w:val="00A440B8"/>
    <w:rsid w:val="00A45B8C"/>
    <w:rsid w:val="00A5284B"/>
    <w:rsid w:val="00A532C2"/>
    <w:rsid w:val="00A57561"/>
    <w:rsid w:val="00A62A14"/>
    <w:rsid w:val="00A632C3"/>
    <w:rsid w:val="00A640EF"/>
    <w:rsid w:val="00A67E2B"/>
    <w:rsid w:val="00A73483"/>
    <w:rsid w:val="00A76723"/>
    <w:rsid w:val="00A823DC"/>
    <w:rsid w:val="00A9248B"/>
    <w:rsid w:val="00A92545"/>
    <w:rsid w:val="00A93BA8"/>
    <w:rsid w:val="00A952D2"/>
    <w:rsid w:val="00A95363"/>
    <w:rsid w:val="00A962A9"/>
    <w:rsid w:val="00AA2CB9"/>
    <w:rsid w:val="00AB3281"/>
    <w:rsid w:val="00AB5438"/>
    <w:rsid w:val="00AC0E2D"/>
    <w:rsid w:val="00AC3B18"/>
    <w:rsid w:val="00AC4900"/>
    <w:rsid w:val="00AC7E34"/>
    <w:rsid w:val="00AD54CD"/>
    <w:rsid w:val="00AE4381"/>
    <w:rsid w:val="00AE492C"/>
    <w:rsid w:val="00B13617"/>
    <w:rsid w:val="00B13AF0"/>
    <w:rsid w:val="00B15283"/>
    <w:rsid w:val="00B177BB"/>
    <w:rsid w:val="00B21FEE"/>
    <w:rsid w:val="00B315C6"/>
    <w:rsid w:val="00B33848"/>
    <w:rsid w:val="00B37823"/>
    <w:rsid w:val="00B4068B"/>
    <w:rsid w:val="00B44160"/>
    <w:rsid w:val="00B4480E"/>
    <w:rsid w:val="00B54FDD"/>
    <w:rsid w:val="00B61427"/>
    <w:rsid w:val="00B638CC"/>
    <w:rsid w:val="00B64538"/>
    <w:rsid w:val="00B708F3"/>
    <w:rsid w:val="00B715B8"/>
    <w:rsid w:val="00B758F4"/>
    <w:rsid w:val="00B92E8B"/>
    <w:rsid w:val="00B9305D"/>
    <w:rsid w:val="00BA2EC6"/>
    <w:rsid w:val="00BA3952"/>
    <w:rsid w:val="00BA5F9F"/>
    <w:rsid w:val="00BB3337"/>
    <w:rsid w:val="00BB757D"/>
    <w:rsid w:val="00BC0B9D"/>
    <w:rsid w:val="00BC296E"/>
    <w:rsid w:val="00BC3EF2"/>
    <w:rsid w:val="00BC48BD"/>
    <w:rsid w:val="00BC65B2"/>
    <w:rsid w:val="00BC73A7"/>
    <w:rsid w:val="00BC7FAF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6303"/>
    <w:rsid w:val="00C33385"/>
    <w:rsid w:val="00C35686"/>
    <w:rsid w:val="00C44617"/>
    <w:rsid w:val="00C44AD4"/>
    <w:rsid w:val="00C458A2"/>
    <w:rsid w:val="00C51225"/>
    <w:rsid w:val="00C52C6F"/>
    <w:rsid w:val="00C5559E"/>
    <w:rsid w:val="00C62691"/>
    <w:rsid w:val="00C736A1"/>
    <w:rsid w:val="00C74E6F"/>
    <w:rsid w:val="00C86589"/>
    <w:rsid w:val="00C86D38"/>
    <w:rsid w:val="00C8754F"/>
    <w:rsid w:val="00C96B25"/>
    <w:rsid w:val="00CB0FE9"/>
    <w:rsid w:val="00CB259B"/>
    <w:rsid w:val="00CB2F94"/>
    <w:rsid w:val="00CC42FB"/>
    <w:rsid w:val="00CD5695"/>
    <w:rsid w:val="00CE32D5"/>
    <w:rsid w:val="00CF5787"/>
    <w:rsid w:val="00D0071C"/>
    <w:rsid w:val="00D02369"/>
    <w:rsid w:val="00D120C7"/>
    <w:rsid w:val="00D17C4D"/>
    <w:rsid w:val="00D24EDC"/>
    <w:rsid w:val="00D33CE4"/>
    <w:rsid w:val="00D34506"/>
    <w:rsid w:val="00D40D1D"/>
    <w:rsid w:val="00D41A86"/>
    <w:rsid w:val="00D44A9D"/>
    <w:rsid w:val="00D5307D"/>
    <w:rsid w:val="00D54F50"/>
    <w:rsid w:val="00D55A5F"/>
    <w:rsid w:val="00D60239"/>
    <w:rsid w:val="00D64356"/>
    <w:rsid w:val="00D64FD4"/>
    <w:rsid w:val="00D668D2"/>
    <w:rsid w:val="00D73920"/>
    <w:rsid w:val="00D73BE3"/>
    <w:rsid w:val="00D7485B"/>
    <w:rsid w:val="00D76E2E"/>
    <w:rsid w:val="00D84713"/>
    <w:rsid w:val="00D96FEE"/>
    <w:rsid w:val="00D9761F"/>
    <w:rsid w:val="00DA0FEA"/>
    <w:rsid w:val="00DA1031"/>
    <w:rsid w:val="00DB7CD6"/>
    <w:rsid w:val="00DC30EC"/>
    <w:rsid w:val="00DC59FC"/>
    <w:rsid w:val="00DC5EB1"/>
    <w:rsid w:val="00DD2847"/>
    <w:rsid w:val="00DE1D8B"/>
    <w:rsid w:val="00DE3595"/>
    <w:rsid w:val="00E016C4"/>
    <w:rsid w:val="00E121A8"/>
    <w:rsid w:val="00E13155"/>
    <w:rsid w:val="00E132A9"/>
    <w:rsid w:val="00E16891"/>
    <w:rsid w:val="00E247BC"/>
    <w:rsid w:val="00E31D00"/>
    <w:rsid w:val="00E354C9"/>
    <w:rsid w:val="00E36638"/>
    <w:rsid w:val="00E5773D"/>
    <w:rsid w:val="00E60220"/>
    <w:rsid w:val="00E9213D"/>
    <w:rsid w:val="00EA4344"/>
    <w:rsid w:val="00EA7055"/>
    <w:rsid w:val="00EB1685"/>
    <w:rsid w:val="00EB3096"/>
    <w:rsid w:val="00EC7A0A"/>
    <w:rsid w:val="00ED1AD5"/>
    <w:rsid w:val="00ED35BE"/>
    <w:rsid w:val="00ED39D2"/>
    <w:rsid w:val="00EE0EBA"/>
    <w:rsid w:val="00EE1BD6"/>
    <w:rsid w:val="00EE272B"/>
    <w:rsid w:val="00F00206"/>
    <w:rsid w:val="00F0794A"/>
    <w:rsid w:val="00F10C42"/>
    <w:rsid w:val="00F12667"/>
    <w:rsid w:val="00F12B6D"/>
    <w:rsid w:val="00F27236"/>
    <w:rsid w:val="00F27624"/>
    <w:rsid w:val="00F308E0"/>
    <w:rsid w:val="00F3151D"/>
    <w:rsid w:val="00F40D9A"/>
    <w:rsid w:val="00F41EA0"/>
    <w:rsid w:val="00F520FD"/>
    <w:rsid w:val="00F54AFF"/>
    <w:rsid w:val="00F54F55"/>
    <w:rsid w:val="00F6210F"/>
    <w:rsid w:val="00F623D3"/>
    <w:rsid w:val="00F62425"/>
    <w:rsid w:val="00F63DB3"/>
    <w:rsid w:val="00F74036"/>
    <w:rsid w:val="00F868DB"/>
    <w:rsid w:val="00F90F10"/>
    <w:rsid w:val="00F91EB2"/>
    <w:rsid w:val="00F97519"/>
    <w:rsid w:val="00FA39A1"/>
    <w:rsid w:val="00FA71F4"/>
    <w:rsid w:val="00FB18BA"/>
    <w:rsid w:val="00FB601A"/>
    <w:rsid w:val="00FC15D5"/>
    <w:rsid w:val="00FC4504"/>
    <w:rsid w:val="00FC4634"/>
    <w:rsid w:val="00FD1999"/>
    <w:rsid w:val="00FD3642"/>
    <w:rsid w:val="00FE3147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olnamitropolia.bg" TargetMode="External"/><Relationship Id="rId2" Type="http://schemas.openxmlformats.org/officeDocument/2006/relationships/hyperlink" Target="mailto:obshtina@dolnamitropolia.bg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r\Desktop\SAIT\&#1073;&#1083;&#1072;&#1085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0613E-BF33-4FE5-933D-11434CBD1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</Template>
  <TotalTime>36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2083</CharactersWithSpaces>
  <SharedDoc>false</SharedDoc>
  <HLinks>
    <vt:vector size="18" baseType="variant">
      <vt:variant>
        <vt:i4>6881384</vt:i4>
      </vt:variant>
      <vt:variant>
        <vt:i4>6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mailto:obshtina@dolnamitropolia.bg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Power</dc:creator>
  <cp:lastModifiedBy>Gift2</cp:lastModifiedBy>
  <cp:revision>3</cp:revision>
  <cp:lastPrinted>2020-04-07T11:08:00Z</cp:lastPrinted>
  <dcterms:created xsi:type="dcterms:W3CDTF">2019-11-11T09:21:00Z</dcterms:created>
  <dcterms:modified xsi:type="dcterms:W3CDTF">2021-02-04T14:14:00Z</dcterms:modified>
</cp:coreProperties>
</file>