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EC7" w:rsidRPr="00237EC7" w:rsidRDefault="00237EC7" w:rsidP="00237EC7">
      <w:pPr>
        <w:ind w:firstLine="708"/>
        <w:jc w:val="center"/>
        <w:rPr>
          <w:b/>
        </w:rPr>
      </w:pPr>
      <w:r w:rsidRPr="00237EC7">
        <w:rPr>
          <w:b/>
        </w:rPr>
        <w:t xml:space="preserve">Община </w:t>
      </w:r>
      <w:r w:rsidR="009400D2">
        <w:rPr>
          <w:b/>
        </w:rPr>
        <w:t xml:space="preserve">Долна Митрополия </w:t>
      </w:r>
      <w:r w:rsidRPr="00237EC7">
        <w:rPr>
          <w:b/>
        </w:rPr>
        <w:t>стартира нова социална услуга „Асистентска подкрепа“ в изпълнение на Закона за социалните услуги</w:t>
      </w:r>
    </w:p>
    <w:p w:rsidR="00237EC7" w:rsidRPr="00237EC7" w:rsidRDefault="00237EC7" w:rsidP="00237EC7">
      <w:pPr>
        <w:ind w:firstLine="708"/>
        <w:jc w:val="both"/>
      </w:pPr>
    </w:p>
    <w:p w:rsidR="00237EC7" w:rsidRPr="00FC4192" w:rsidRDefault="00237EC7" w:rsidP="009400D2">
      <w:pPr>
        <w:jc w:val="both"/>
        <w:rPr>
          <w:b/>
          <w:bCs/>
        </w:rPr>
      </w:pPr>
      <w:r w:rsidRPr="00237EC7">
        <w:rPr>
          <w:b/>
        </w:rPr>
        <w:t xml:space="preserve">Община </w:t>
      </w:r>
      <w:r w:rsidR="009400D2">
        <w:rPr>
          <w:b/>
        </w:rPr>
        <w:t xml:space="preserve">Долна Митрополия </w:t>
      </w:r>
      <w:r w:rsidRPr="00237EC7">
        <w:t xml:space="preserve">в качеството си на доставчик на нова социална услуга „Асистентска подкрепа“, в изпълнение на </w:t>
      </w:r>
      <w:r w:rsidRPr="00237EC7">
        <w:rPr>
          <w:rFonts w:eastAsia="Calibri"/>
          <w:lang w:eastAsia="en-US"/>
        </w:rPr>
        <w:t>Закона за социалните услуги</w:t>
      </w:r>
      <w:r w:rsidRPr="00237EC7">
        <w:t xml:space="preserve"> </w:t>
      </w:r>
      <w:r w:rsidRPr="00237EC7">
        <w:rPr>
          <w:b/>
          <w:bCs/>
        </w:rPr>
        <w:t>О Б Я В Я В А</w:t>
      </w:r>
      <w:r w:rsidRPr="00237EC7">
        <w:rPr>
          <w:bCs/>
        </w:rPr>
        <w:t xml:space="preserve">, че </w:t>
      </w:r>
      <w:r w:rsidRPr="00FC4192">
        <w:rPr>
          <w:b/>
          <w:bCs/>
        </w:rPr>
        <w:t xml:space="preserve">стартира приема на документи </w:t>
      </w:r>
      <w:r w:rsidRPr="00FC4192">
        <w:rPr>
          <w:rFonts w:eastAsia="Calibri"/>
          <w:b/>
          <w:lang w:eastAsia="en-US"/>
        </w:rPr>
        <w:t>от кандидати</w:t>
      </w:r>
      <w:r w:rsidRPr="00FC4192">
        <w:rPr>
          <w:rFonts w:eastAsia="Calibri"/>
          <w:lang w:eastAsia="en-US"/>
        </w:rPr>
        <w:t xml:space="preserve"> </w:t>
      </w:r>
      <w:r w:rsidRPr="00FC4192">
        <w:rPr>
          <w:rFonts w:eastAsia="Calibri"/>
          <w:b/>
          <w:lang w:eastAsia="en-US"/>
        </w:rPr>
        <w:t>за</w:t>
      </w:r>
      <w:r w:rsidRPr="00FC4192">
        <w:rPr>
          <w:rFonts w:eastAsia="Calibri"/>
          <w:lang w:eastAsia="en-US"/>
        </w:rPr>
        <w:t xml:space="preserve"> </w:t>
      </w:r>
      <w:r w:rsidRPr="00FC4192">
        <w:rPr>
          <w:rFonts w:eastAsia="Calibri"/>
          <w:b/>
          <w:lang w:eastAsia="en-US"/>
        </w:rPr>
        <w:t>потребители на социалната услуга „Асистентска подкрепа“</w:t>
      </w:r>
    </w:p>
    <w:p w:rsidR="00237EC7" w:rsidRPr="00FC4192" w:rsidRDefault="00237EC7" w:rsidP="00237EC7">
      <w:pPr>
        <w:ind w:firstLine="708"/>
        <w:jc w:val="both"/>
      </w:pPr>
      <w:r w:rsidRPr="00FC4192">
        <w:t xml:space="preserve"> „Асистентската подкрепа“ е специализирана социална услуга, която включва ежедневна почасова подкрепа </w:t>
      </w:r>
      <w:r w:rsidRPr="00FC4192">
        <w:rPr>
          <w:rFonts w:eastAsia="Calibri"/>
          <w:lang w:eastAsia="en-US"/>
        </w:rPr>
        <w:t xml:space="preserve">в домашна среда на деца и лица с трайни увреждания и на лица в надтрудоспособна възраст в невъзможност за самообслужване, предоставяна </w:t>
      </w:r>
      <w:r w:rsidRPr="00FC4192">
        <w:t xml:space="preserve">от лице назначено на длъжност „Социален асистент“. </w:t>
      </w:r>
    </w:p>
    <w:p w:rsidR="00237EC7" w:rsidRPr="00237EC7" w:rsidRDefault="00237EC7" w:rsidP="00237EC7">
      <w:pPr>
        <w:ind w:firstLine="360"/>
        <w:jc w:val="both"/>
      </w:pPr>
      <w:r w:rsidRPr="00FC4192">
        <w:rPr>
          <w:rFonts w:eastAsia="Calibri"/>
          <w:b/>
          <w:lang w:eastAsia="en-US"/>
        </w:rPr>
        <w:t>Потребители на социалната услуга „Асистентска</w:t>
      </w:r>
      <w:r w:rsidRPr="00237EC7">
        <w:rPr>
          <w:rFonts w:eastAsia="Calibri"/>
          <w:b/>
          <w:lang w:eastAsia="en-US"/>
        </w:rPr>
        <w:t xml:space="preserve"> подкрепа“, съгласно Закона за социалните услуги са следните целеви групи:</w:t>
      </w:r>
      <w:r w:rsidRPr="00237EC7">
        <w:t xml:space="preserve"> </w:t>
      </w:r>
    </w:p>
    <w:p w:rsidR="00237EC7" w:rsidRPr="00237EC7" w:rsidRDefault="00237EC7" w:rsidP="00237EC7">
      <w:pPr>
        <w:numPr>
          <w:ilvl w:val="0"/>
          <w:numId w:val="17"/>
        </w:numPr>
        <w:spacing w:after="200" w:line="276" w:lineRule="auto"/>
        <w:contextualSpacing/>
      </w:pPr>
      <w:r w:rsidRPr="00237EC7">
        <w:t xml:space="preserve">лица в надтрудоспособна възраст в невъзможност за самообслужване, които нямат определена по съответния ред степен на намалена работоспособност; </w:t>
      </w:r>
    </w:p>
    <w:p w:rsidR="00237EC7" w:rsidRPr="00237EC7" w:rsidRDefault="00237EC7" w:rsidP="00237EC7">
      <w:pPr>
        <w:numPr>
          <w:ilvl w:val="0"/>
          <w:numId w:val="17"/>
        </w:numPr>
        <w:spacing w:after="200" w:line="276" w:lineRule="auto"/>
        <w:contextualSpacing/>
        <w:jc w:val="both"/>
      </w:pPr>
      <w:r w:rsidRPr="00237EC7">
        <w:t>деца с трайни увреждания и пълнолетни лица с трайни увреждания с определена чужда помощ, които не ползват асистентска подкрепа, помощ за осигуряване на асистентска подкрепа или за които не се получава помощ за грижа в домашна среда по реда на друг закон.</w:t>
      </w:r>
    </w:p>
    <w:p w:rsidR="00237EC7" w:rsidRPr="00237EC7" w:rsidRDefault="00237EC7" w:rsidP="00237EC7">
      <w:pPr>
        <w:tabs>
          <w:tab w:val="left" w:pos="851"/>
        </w:tabs>
        <w:ind w:firstLine="567"/>
        <w:jc w:val="both"/>
        <w:rPr>
          <w:lang w:eastAsia="en-US"/>
        </w:rPr>
      </w:pPr>
      <w:r w:rsidRPr="00237EC7">
        <w:rPr>
          <w:lang w:eastAsia="en-US"/>
        </w:rPr>
        <w:t xml:space="preserve">Кандидатите за потребители заявяват желанието си да ползват социалната услуга „Асистентска подкрепа” по настоящ адрес, като </w:t>
      </w:r>
      <w:r w:rsidRPr="00237EC7">
        <w:rPr>
          <w:b/>
          <w:i/>
          <w:u w:val="single"/>
          <w:lang w:eastAsia="en-US"/>
        </w:rPr>
        <w:t>при извършването на оценка на потребностите от ползване на услугата се изискват</w:t>
      </w:r>
      <w:r w:rsidRPr="00237EC7">
        <w:rPr>
          <w:lang w:eastAsia="en-US"/>
        </w:rPr>
        <w:t>:</w:t>
      </w:r>
    </w:p>
    <w:p w:rsidR="00237EC7" w:rsidRPr="00237EC7" w:rsidRDefault="00237EC7" w:rsidP="00237EC7">
      <w:pPr>
        <w:numPr>
          <w:ilvl w:val="0"/>
          <w:numId w:val="18"/>
        </w:numPr>
        <w:tabs>
          <w:tab w:val="left" w:pos="851"/>
        </w:tabs>
        <w:spacing w:after="200" w:line="276" w:lineRule="auto"/>
        <w:contextualSpacing/>
        <w:jc w:val="both"/>
        <w:rPr>
          <w:lang w:eastAsia="en-US"/>
        </w:rPr>
      </w:pPr>
      <w:r w:rsidRPr="00237EC7">
        <w:rPr>
          <w:lang w:eastAsia="en-US"/>
        </w:rPr>
        <w:t>Заявление-декларация /по образец/;</w:t>
      </w:r>
    </w:p>
    <w:p w:rsidR="00237EC7" w:rsidRDefault="00237EC7" w:rsidP="00237EC7">
      <w:pPr>
        <w:numPr>
          <w:ilvl w:val="0"/>
          <w:numId w:val="18"/>
        </w:numPr>
        <w:tabs>
          <w:tab w:val="left" w:pos="851"/>
        </w:tabs>
        <w:spacing w:after="200" w:line="276" w:lineRule="auto"/>
        <w:contextualSpacing/>
        <w:jc w:val="both"/>
        <w:rPr>
          <w:lang w:eastAsia="en-US"/>
        </w:rPr>
      </w:pPr>
      <w:r w:rsidRPr="00237EC7">
        <w:rPr>
          <w:lang w:eastAsia="en-US"/>
        </w:rPr>
        <w:t>Документ за самоличност (за справка);</w:t>
      </w:r>
    </w:p>
    <w:p w:rsidR="00975F6E" w:rsidRPr="00237EC7" w:rsidRDefault="00975F6E" w:rsidP="00975F6E">
      <w:pPr>
        <w:numPr>
          <w:ilvl w:val="0"/>
          <w:numId w:val="18"/>
        </w:numPr>
        <w:tabs>
          <w:tab w:val="left" w:pos="851"/>
        </w:tabs>
        <w:spacing w:after="200" w:line="276" w:lineRule="auto"/>
        <w:contextualSpacing/>
        <w:jc w:val="both"/>
        <w:rPr>
          <w:lang w:eastAsia="en-US"/>
        </w:rPr>
      </w:pPr>
      <w:r w:rsidRPr="00975F6E">
        <w:rPr>
          <w:lang w:eastAsia="en-US"/>
        </w:rPr>
        <w:t>Копие на акт за раждане – ако кандидата е дете</w:t>
      </w:r>
      <w:r>
        <w:rPr>
          <w:lang w:eastAsia="en-US"/>
        </w:rPr>
        <w:t>;</w:t>
      </w:r>
      <w:bookmarkStart w:id="0" w:name="_GoBack"/>
      <w:bookmarkEnd w:id="0"/>
    </w:p>
    <w:p w:rsidR="00237EC7" w:rsidRPr="00237EC7" w:rsidRDefault="00237EC7" w:rsidP="00237EC7">
      <w:pPr>
        <w:numPr>
          <w:ilvl w:val="0"/>
          <w:numId w:val="18"/>
        </w:numPr>
        <w:tabs>
          <w:tab w:val="left" w:pos="851"/>
        </w:tabs>
        <w:spacing w:after="200" w:line="276" w:lineRule="auto"/>
        <w:contextualSpacing/>
        <w:jc w:val="both"/>
        <w:rPr>
          <w:lang w:eastAsia="en-US"/>
        </w:rPr>
      </w:pPr>
      <w:r w:rsidRPr="00237EC7">
        <w:rPr>
          <w:lang w:eastAsia="en-US"/>
        </w:rPr>
        <w:t>Експертно решение на ТЕЛК/НЕЛК; Медицински протокол на ЛКК; Други медицински документи – актуална епикриза и др.;</w:t>
      </w:r>
    </w:p>
    <w:p w:rsidR="00237EC7" w:rsidRPr="00237EC7" w:rsidRDefault="00237EC7" w:rsidP="00237EC7">
      <w:pPr>
        <w:numPr>
          <w:ilvl w:val="0"/>
          <w:numId w:val="18"/>
        </w:numPr>
        <w:tabs>
          <w:tab w:val="left" w:pos="851"/>
        </w:tabs>
        <w:spacing w:after="200" w:line="276" w:lineRule="auto"/>
        <w:contextualSpacing/>
        <w:jc w:val="both"/>
        <w:rPr>
          <w:lang w:eastAsia="en-US"/>
        </w:rPr>
      </w:pPr>
      <w:r w:rsidRPr="00237EC7">
        <w:rPr>
          <w:lang w:eastAsia="en-US"/>
        </w:rPr>
        <w:t>Пълномощно (в случай, че кандидатът за потребител не заявява лично).</w:t>
      </w:r>
    </w:p>
    <w:p w:rsidR="00237EC7" w:rsidRPr="00237EC7" w:rsidRDefault="00237EC7" w:rsidP="00237EC7">
      <w:pPr>
        <w:ind w:firstLine="644"/>
        <w:jc w:val="both"/>
        <w:rPr>
          <w:b/>
          <w:bCs/>
          <w:i/>
          <w:u w:val="single"/>
        </w:rPr>
      </w:pPr>
      <w:r w:rsidRPr="00237EC7">
        <w:rPr>
          <w:b/>
          <w:bCs/>
        </w:rPr>
        <w:t>Максималната</w:t>
      </w:r>
      <w:r w:rsidR="00FC4192">
        <w:rPr>
          <w:b/>
          <w:bCs/>
        </w:rPr>
        <w:t xml:space="preserve"> </w:t>
      </w:r>
      <w:r w:rsidRPr="00237EC7">
        <w:rPr>
          <w:b/>
          <w:bCs/>
        </w:rPr>
        <w:t>продължителност за ползване на социалната услуга „</w:t>
      </w:r>
      <w:r w:rsidRPr="00237EC7">
        <w:rPr>
          <w:rFonts w:eastAsia="Calibri"/>
          <w:b/>
          <w:lang w:eastAsia="en-US"/>
        </w:rPr>
        <w:t xml:space="preserve">Асистентска подкрепа” от един потребител </w:t>
      </w:r>
      <w:r w:rsidRPr="00F435D2">
        <w:rPr>
          <w:rFonts w:eastAsia="Calibri"/>
          <w:b/>
          <w:lang w:eastAsia="en-US"/>
        </w:rPr>
        <w:t xml:space="preserve">е до </w:t>
      </w:r>
      <w:r w:rsidRPr="00F435D2">
        <w:rPr>
          <w:b/>
          <w:bCs/>
        </w:rPr>
        <w:t>4 часа дневно,</w:t>
      </w:r>
      <w:r w:rsidRPr="00237EC7">
        <w:rPr>
          <w:b/>
          <w:bCs/>
        </w:rPr>
        <w:t xml:space="preserve"> всеки работен ден, съобразно </w:t>
      </w:r>
      <w:r w:rsidRPr="00237EC7">
        <w:rPr>
          <w:b/>
          <w:bCs/>
          <w:i/>
          <w:u w:val="single"/>
        </w:rPr>
        <w:t xml:space="preserve">изготвената предварителна оценка на потребностите и последващите  индивидуална оценка на потребностите, индивидуален план за подкрепа и сключения договор за ползване на услугата. </w:t>
      </w:r>
    </w:p>
    <w:p w:rsidR="00237EC7" w:rsidRPr="0063109D" w:rsidRDefault="00237EC7" w:rsidP="00237EC7">
      <w:pPr>
        <w:ind w:firstLine="708"/>
        <w:jc w:val="both"/>
        <w:rPr>
          <w:b/>
          <w:i/>
          <w:u w:val="single"/>
          <w:lang w:eastAsia="en-US"/>
        </w:rPr>
      </w:pPr>
      <w:proofErr w:type="spellStart"/>
      <w:r w:rsidRPr="0028730E">
        <w:rPr>
          <w:b/>
          <w:i/>
          <w:u w:val="single"/>
          <w:lang w:eastAsia="en-US"/>
        </w:rPr>
        <w:t>Заявяв</w:t>
      </w:r>
      <w:r w:rsidR="0028730E" w:rsidRPr="0028730E">
        <w:rPr>
          <w:b/>
          <w:i/>
          <w:u w:val="single"/>
          <w:lang w:eastAsia="en-US"/>
        </w:rPr>
        <w:t>ленията</w:t>
      </w:r>
      <w:proofErr w:type="spellEnd"/>
      <w:r w:rsidR="0028730E" w:rsidRPr="0028730E">
        <w:rPr>
          <w:b/>
          <w:i/>
          <w:u w:val="single"/>
          <w:lang w:eastAsia="en-US"/>
        </w:rPr>
        <w:t xml:space="preserve"> с приложени документи</w:t>
      </w:r>
      <w:r w:rsidRPr="0028730E">
        <w:rPr>
          <w:b/>
          <w:lang w:eastAsia="en-US"/>
        </w:rPr>
        <w:t xml:space="preserve"> </w:t>
      </w:r>
      <w:r w:rsidR="0028730E" w:rsidRPr="0028730E">
        <w:rPr>
          <w:lang w:eastAsia="en-US"/>
        </w:rPr>
        <w:t>на</w:t>
      </w:r>
      <w:r w:rsidRPr="0028730E">
        <w:rPr>
          <w:lang w:eastAsia="en-US"/>
        </w:rPr>
        <w:t xml:space="preserve"> </w:t>
      </w:r>
      <w:r w:rsidRPr="0028730E">
        <w:rPr>
          <w:bCs/>
        </w:rPr>
        <w:t xml:space="preserve">кандидатите за потребители, желаещи да ползват социалната услуга „Асистентска подкрепа“, </w:t>
      </w:r>
      <w:r w:rsidRPr="0028730E">
        <w:t xml:space="preserve">в изпълнение на Закона за социалните услуги </w:t>
      </w:r>
      <w:r w:rsidRPr="0028730E">
        <w:rPr>
          <w:b/>
          <w:bCs/>
        </w:rPr>
        <w:t xml:space="preserve">се подават  в </w:t>
      </w:r>
      <w:r w:rsidR="00C956E4" w:rsidRPr="0028730E">
        <w:rPr>
          <w:b/>
          <w:bCs/>
        </w:rPr>
        <w:t>„Център за обслужване на гражданите“, в сградата на Община Долна Митрополия, ул. „Св. Св. Кирил и Методий“ № 39</w:t>
      </w:r>
      <w:r w:rsidRPr="0028730E">
        <w:rPr>
          <w:b/>
          <w:bCs/>
        </w:rPr>
        <w:t xml:space="preserve">, всеки работен ден от 08:30 до 17:00 часа, </w:t>
      </w:r>
      <w:r w:rsidRPr="0028730E">
        <w:rPr>
          <w:b/>
          <w:bCs/>
          <w:i/>
          <w:u w:val="single"/>
        </w:rPr>
        <w:t xml:space="preserve">по тел. </w:t>
      </w:r>
      <w:r w:rsidR="00D52E0E" w:rsidRPr="0028730E">
        <w:rPr>
          <w:b/>
          <w:bCs/>
          <w:i/>
          <w:u w:val="single"/>
        </w:rPr>
        <w:t>06552/24-66</w:t>
      </w:r>
      <w:r w:rsidRPr="0028730E">
        <w:rPr>
          <w:b/>
          <w:bCs/>
          <w:i/>
          <w:u w:val="single"/>
        </w:rPr>
        <w:t xml:space="preserve"> или на мейл</w:t>
      </w:r>
      <w:r w:rsidR="00E32381" w:rsidRPr="0028730E">
        <w:rPr>
          <w:rStyle w:val="a3"/>
          <w:sz w:val="20"/>
          <w:szCs w:val="20"/>
          <w:lang w:val="fr-FR"/>
        </w:rPr>
        <w:t xml:space="preserve"> </w:t>
      </w:r>
      <w:r w:rsidR="00E32381" w:rsidRPr="0028730E">
        <w:rPr>
          <w:rStyle w:val="a3"/>
          <w:lang w:val="fr-FR"/>
        </w:rPr>
        <w:t>dolnamitropolia@el-soft.com</w:t>
      </w:r>
      <w:r w:rsidR="00E32381" w:rsidRPr="0028730E">
        <w:rPr>
          <w:b/>
          <w:bCs/>
          <w:i/>
          <w:u w:val="single"/>
        </w:rPr>
        <w:t xml:space="preserve"> </w:t>
      </w:r>
      <w:r w:rsidRPr="0028730E">
        <w:rPr>
          <w:b/>
          <w:bCs/>
          <w:i/>
          <w:u w:val="single"/>
        </w:rPr>
        <w:t>.</w:t>
      </w:r>
    </w:p>
    <w:p w:rsidR="00237EC7" w:rsidRPr="0063109D" w:rsidRDefault="00237EC7" w:rsidP="00237EC7">
      <w:pPr>
        <w:ind w:firstLine="708"/>
        <w:jc w:val="both"/>
      </w:pPr>
      <w:r w:rsidRPr="0063109D">
        <w:t xml:space="preserve">Документи по образец за социалната услуга </w:t>
      </w:r>
      <w:r w:rsidRPr="0063109D">
        <w:rPr>
          <w:bCs/>
        </w:rPr>
        <w:t>„Асистентска подкрепа“</w:t>
      </w:r>
      <w:r w:rsidRPr="0063109D">
        <w:rPr>
          <w:b/>
          <w:bCs/>
        </w:rPr>
        <w:t xml:space="preserve"> </w:t>
      </w:r>
      <w:r w:rsidRPr="0063109D">
        <w:t xml:space="preserve">могат да бъдат изтеглени от официалната интернет страница на Община </w:t>
      </w:r>
      <w:r w:rsidR="00673976" w:rsidRPr="0063109D">
        <w:t>Долна Митрополия</w:t>
      </w:r>
      <w:r w:rsidRPr="0063109D">
        <w:t xml:space="preserve"> на адрес: </w:t>
      </w:r>
      <w:hyperlink r:id="rId9" w:history="1">
        <w:r w:rsidR="00E32381" w:rsidRPr="0063109D">
          <w:rPr>
            <w:rStyle w:val="a3"/>
            <w:lang w:val="fr-FR"/>
          </w:rPr>
          <w:t>http://www.dolnamitropolia.bg</w:t>
        </w:r>
      </w:hyperlink>
    </w:p>
    <w:p w:rsidR="00237EC7" w:rsidRPr="00237EC7" w:rsidRDefault="00237EC7" w:rsidP="00237EC7">
      <w:pPr>
        <w:ind w:firstLine="708"/>
        <w:jc w:val="both"/>
        <w:rPr>
          <w:lang w:eastAsia="en-US"/>
        </w:rPr>
      </w:pPr>
      <w:r w:rsidRPr="0063109D">
        <w:rPr>
          <w:lang w:eastAsia="en-US"/>
        </w:rPr>
        <w:t>За допълнителна информация тел.</w:t>
      </w:r>
      <w:r w:rsidR="00D52E0E" w:rsidRPr="0063109D">
        <w:rPr>
          <w:lang w:eastAsia="en-US"/>
        </w:rPr>
        <w:t>06552/24-66</w:t>
      </w:r>
      <w:r w:rsidRPr="0063109D">
        <w:rPr>
          <w:lang w:eastAsia="en-US"/>
        </w:rPr>
        <w:t xml:space="preserve"> – </w:t>
      </w:r>
      <w:r w:rsidR="00D52E0E" w:rsidRPr="0063109D">
        <w:rPr>
          <w:lang w:eastAsia="en-US"/>
        </w:rPr>
        <w:t xml:space="preserve">Отдел </w:t>
      </w:r>
      <w:r w:rsidRPr="0063109D">
        <w:rPr>
          <w:lang w:eastAsia="en-US"/>
        </w:rPr>
        <w:t>„</w:t>
      </w:r>
      <w:r w:rsidR="00D52E0E" w:rsidRPr="0063109D">
        <w:rPr>
          <w:lang w:eastAsia="en-US"/>
        </w:rPr>
        <w:t>Хуманитарни дейности</w:t>
      </w:r>
      <w:r w:rsidRPr="0063109D">
        <w:rPr>
          <w:lang w:eastAsia="en-US"/>
        </w:rPr>
        <w:t xml:space="preserve">“ в Община </w:t>
      </w:r>
      <w:r w:rsidR="00673976" w:rsidRPr="0063109D">
        <w:rPr>
          <w:lang w:eastAsia="en-US"/>
        </w:rPr>
        <w:t>Долна Митрополия</w:t>
      </w:r>
      <w:r w:rsidRPr="0063109D">
        <w:rPr>
          <w:lang w:eastAsia="en-US"/>
        </w:rPr>
        <w:t>.</w:t>
      </w:r>
    </w:p>
    <w:sectPr w:rsidR="00237EC7" w:rsidRPr="00237EC7" w:rsidSect="00790426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567" w:right="1134" w:bottom="180" w:left="1418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6B1" w:rsidRDefault="009256B1" w:rsidP="00EE272B">
      <w:r>
        <w:separator/>
      </w:r>
    </w:p>
  </w:endnote>
  <w:endnote w:type="continuationSeparator" w:id="0">
    <w:p w:rsidR="009256B1" w:rsidRDefault="009256B1" w:rsidP="00EE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okCYR">
    <w:altName w:val="Timo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9256B1" w:rsidP="00790426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6" style="width:0;height:1.5pt" o:hralign="center" o:hrstd="t" o:hr="t" fillcolor="#a0a0a0" stroked="f"/>
      </w:pict>
    </w:r>
  </w:p>
  <w:p w:rsidR="002D6729" w:rsidRPr="00790426" w:rsidRDefault="002D6729" w:rsidP="002D6729">
    <w:pPr>
      <w:tabs>
        <w:tab w:val="left" w:pos="1080"/>
      </w:tabs>
      <w:jc w:val="center"/>
      <w:rPr>
        <w:b/>
        <w:sz w:val="20"/>
        <w:szCs w:val="20"/>
        <w:u w:val="single"/>
      </w:rPr>
    </w:pPr>
    <w:r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00982E56" wp14:editId="69364F30">
          <wp:simplePos x="0" y="0"/>
          <wp:positionH relativeFrom="column">
            <wp:posOffset>-262255</wp:posOffset>
          </wp:positionH>
          <wp:positionV relativeFrom="paragraph">
            <wp:posOffset>32385</wp:posOffset>
          </wp:positionV>
          <wp:extent cx="962025" cy="428625"/>
          <wp:effectExtent l="0" t="0" r="9525" b="9525"/>
          <wp:wrapNone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4286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D84713" w:rsidRPr="00EE272B">
      <w:rPr>
        <w:sz w:val="20"/>
        <w:szCs w:val="20"/>
      </w:rPr>
      <w:t xml:space="preserve">  </w:t>
    </w:r>
  </w:p>
  <w:p w:rsidR="002D6729" w:rsidRPr="00EE272B" w:rsidRDefault="002D6729" w:rsidP="002D6729">
    <w:pPr>
      <w:tabs>
        <w:tab w:val="left" w:pos="1080"/>
      </w:tabs>
      <w:jc w:val="center"/>
      <w:rPr>
        <w:sz w:val="20"/>
        <w:szCs w:val="20"/>
      </w:rPr>
    </w:pPr>
    <w:r w:rsidRPr="00EE272B">
      <w:rPr>
        <w:sz w:val="20"/>
        <w:szCs w:val="20"/>
      </w:rPr>
      <w:t>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2D6729" w:rsidRPr="000E6ACD" w:rsidRDefault="002D6729" w:rsidP="002D6729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  <w:p w:rsidR="00D84713" w:rsidRPr="00790426" w:rsidRDefault="00D84713" w:rsidP="00790426">
    <w:pPr>
      <w:tabs>
        <w:tab w:val="left" w:pos="1080"/>
      </w:tabs>
      <w:jc w:val="center"/>
      <w:rPr>
        <w:b/>
        <w:sz w:val="20"/>
        <w:szCs w:val="20"/>
        <w:u w:val="singl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9256B1" w:rsidP="000E6ACD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8" style="width:0;height:1.5pt" o:hralign="center" o:hrstd="t" o:hr="t" fillcolor="#a0a0a0" stroked="f"/>
      </w:pict>
    </w:r>
  </w:p>
  <w:p w:rsidR="00D84713" w:rsidRPr="00EE272B" w:rsidRDefault="0022294D" w:rsidP="000E6ACD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6388DC3F" wp14:editId="14765334">
          <wp:simplePos x="0" y="0"/>
          <wp:positionH relativeFrom="column">
            <wp:posOffset>-414655</wp:posOffset>
          </wp:positionH>
          <wp:positionV relativeFrom="paragraph">
            <wp:posOffset>13970</wp:posOffset>
          </wp:positionV>
          <wp:extent cx="962025" cy="578833"/>
          <wp:effectExtent l="0" t="0" r="0" b="0"/>
          <wp:wrapNone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788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84713" w:rsidRPr="00EE272B">
      <w:rPr>
        <w:sz w:val="20"/>
        <w:szCs w:val="20"/>
      </w:rPr>
      <w:t xml:space="preserve">  гр. Долна Митрополия, ул. „Св. Св. Кирил и Методий“ 39</w:t>
    </w:r>
    <w:r w:rsidR="00D84713" w:rsidRPr="004C19D6">
      <w:rPr>
        <w:sz w:val="20"/>
        <w:szCs w:val="20"/>
      </w:rPr>
      <w:t xml:space="preserve">, </w:t>
    </w:r>
    <w:r w:rsidR="00D84713" w:rsidRPr="00EE272B">
      <w:rPr>
        <w:sz w:val="20"/>
        <w:szCs w:val="20"/>
      </w:rPr>
      <w:t>тел./факс 064/680-704</w:t>
    </w:r>
  </w:p>
  <w:p w:rsidR="00D84713" w:rsidRPr="000E6ACD" w:rsidRDefault="00D84713" w:rsidP="000E6ACD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6B1" w:rsidRDefault="009256B1" w:rsidP="00EE272B">
      <w:r>
        <w:separator/>
      </w:r>
    </w:p>
  </w:footnote>
  <w:footnote w:type="continuationSeparator" w:id="0">
    <w:p w:rsidR="009256B1" w:rsidRDefault="009256B1" w:rsidP="00EE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A15E00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9256B1" w:rsidP="00A15E00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-25.65pt;width:44.6pt;height:51.45pt;z-index:251658240">
          <v:imagedata r:id="rId1" o:title=""/>
          <w10:wrap side="left"/>
        </v:shape>
        <o:OLEObject Type="Embed" ProgID="CorelDRAW.Graphic.12" ShapeID="_x0000_s2057" DrawAspect="Content" ObjectID="_1673338663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9256B1" w:rsidP="00A15E00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5" style="width:0;height:1.5pt" o:hralign="center" o:hrstd="t" o:hr="t" fillcolor="#a0a0a0" stroked="f"/>
      </w:pict>
    </w:r>
  </w:p>
  <w:p w:rsidR="00D84713" w:rsidRDefault="00D8471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713" w:rsidRDefault="00D84713" w:rsidP="0087064C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D84713" w:rsidRPr="00183662" w:rsidRDefault="009256B1" w:rsidP="00D73BE3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-25.65pt;width:44.6pt;height:51.45pt;z-index:251656192">
          <v:imagedata r:id="rId1" o:title=""/>
          <w10:wrap side="left"/>
        </v:shape>
        <o:OLEObject Type="Embed" ProgID="CorelDRAW.Graphic.12" ShapeID="_x0000_s2051" DrawAspect="Content" ObjectID="_1673338664" r:id="rId2"/>
      </w:pict>
    </w:r>
    <w:r w:rsidR="00D8471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D84713" w:rsidRPr="0087064C" w:rsidRDefault="009256B1" w:rsidP="0087064C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F66"/>
    <w:multiLevelType w:val="hybridMultilevel"/>
    <w:tmpl w:val="156661A6"/>
    <w:lvl w:ilvl="0" w:tplc="3A98493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056D669A"/>
    <w:multiLevelType w:val="multilevel"/>
    <w:tmpl w:val="3D381FA0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929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43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71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072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213" w:hanging="1800"/>
      </w:pPr>
      <w:rPr>
        <w:rFonts w:hint="default"/>
        <w:color w:val="auto"/>
      </w:rPr>
    </w:lvl>
  </w:abstractNum>
  <w:abstractNum w:abstractNumId="2">
    <w:nsid w:val="13D46C6B"/>
    <w:multiLevelType w:val="multilevel"/>
    <w:tmpl w:val="3D16C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FB40DA"/>
    <w:multiLevelType w:val="hybridMultilevel"/>
    <w:tmpl w:val="E8F0E88A"/>
    <w:lvl w:ilvl="0" w:tplc="74D0B0EC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200" w:hanging="360"/>
      </w:pPr>
    </w:lvl>
    <w:lvl w:ilvl="2" w:tplc="0402001B" w:tentative="1">
      <w:start w:val="1"/>
      <w:numFmt w:val="lowerRoman"/>
      <w:lvlText w:val="%3."/>
      <w:lvlJc w:val="right"/>
      <w:pPr>
        <w:ind w:left="1920" w:hanging="180"/>
      </w:pPr>
    </w:lvl>
    <w:lvl w:ilvl="3" w:tplc="0402000F" w:tentative="1">
      <w:start w:val="1"/>
      <w:numFmt w:val="decimal"/>
      <w:lvlText w:val="%4."/>
      <w:lvlJc w:val="left"/>
      <w:pPr>
        <w:ind w:left="2640" w:hanging="360"/>
      </w:pPr>
    </w:lvl>
    <w:lvl w:ilvl="4" w:tplc="04020019" w:tentative="1">
      <w:start w:val="1"/>
      <w:numFmt w:val="lowerLetter"/>
      <w:lvlText w:val="%5."/>
      <w:lvlJc w:val="left"/>
      <w:pPr>
        <w:ind w:left="3360" w:hanging="360"/>
      </w:pPr>
    </w:lvl>
    <w:lvl w:ilvl="5" w:tplc="0402001B" w:tentative="1">
      <w:start w:val="1"/>
      <w:numFmt w:val="lowerRoman"/>
      <w:lvlText w:val="%6."/>
      <w:lvlJc w:val="right"/>
      <w:pPr>
        <w:ind w:left="4080" w:hanging="180"/>
      </w:pPr>
    </w:lvl>
    <w:lvl w:ilvl="6" w:tplc="0402000F" w:tentative="1">
      <w:start w:val="1"/>
      <w:numFmt w:val="decimal"/>
      <w:lvlText w:val="%7."/>
      <w:lvlJc w:val="left"/>
      <w:pPr>
        <w:ind w:left="4800" w:hanging="360"/>
      </w:pPr>
    </w:lvl>
    <w:lvl w:ilvl="7" w:tplc="04020019" w:tentative="1">
      <w:start w:val="1"/>
      <w:numFmt w:val="lowerLetter"/>
      <w:lvlText w:val="%8."/>
      <w:lvlJc w:val="left"/>
      <w:pPr>
        <w:ind w:left="5520" w:hanging="360"/>
      </w:pPr>
    </w:lvl>
    <w:lvl w:ilvl="8" w:tplc="0402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146C20DB"/>
    <w:multiLevelType w:val="hybridMultilevel"/>
    <w:tmpl w:val="3006A698"/>
    <w:lvl w:ilvl="0" w:tplc="0402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735780A"/>
    <w:multiLevelType w:val="hybridMultilevel"/>
    <w:tmpl w:val="624A47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932053"/>
    <w:multiLevelType w:val="hybridMultilevel"/>
    <w:tmpl w:val="363263D2"/>
    <w:lvl w:ilvl="0" w:tplc="0402000F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3204" w:hanging="360"/>
      </w:pPr>
    </w:lvl>
    <w:lvl w:ilvl="2" w:tplc="0402001B" w:tentative="1">
      <w:start w:val="1"/>
      <w:numFmt w:val="lowerRoman"/>
      <w:lvlText w:val="%3."/>
      <w:lvlJc w:val="right"/>
      <w:pPr>
        <w:ind w:left="3924" w:hanging="180"/>
      </w:pPr>
    </w:lvl>
    <w:lvl w:ilvl="3" w:tplc="0402000F" w:tentative="1">
      <w:start w:val="1"/>
      <w:numFmt w:val="decimal"/>
      <w:lvlText w:val="%4."/>
      <w:lvlJc w:val="left"/>
      <w:pPr>
        <w:ind w:left="4644" w:hanging="360"/>
      </w:pPr>
    </w:lvl>
    <w:lvl w:ilvl="4" w:tplc="04020019" w:tentative="1">
      <w:start w:val="1"/>
      <w:numFmt w:val="lowerLetter"/>
      <w:lvlText w:val="%5."/>
      <w:lvlJc w:val="left"/>
      <w:pPr>
        <w:ind w:left="5364" w:hanging="360"/>
      </w:pPr>
    </w:lvl>
    <w:lvl w:ilvl="5" w:tplc="0402001B" w:tentative="1">
      <w:start w:val="1"/>
      <w:numFmt w:val="lowerRoman"/>
      <w:lvlText w:val="%6."/>
      <w:lvlJc w:val="right"/>
      <w:pPr>
        <w:ind w:left="6084" w:hanging="180"/>
      </w:pPr>
    </w:lvl>
    <w:lvl w:ilvl="6" w:tplc="0402000F" w:tentative="1">
      <w:start w:val="1"/>
      <w:numFmt w:val="decimal"/>
      <w:lvlText w:val="%7."/>
      <w:lvlJc w:val="left"/>
      <w:pPr>
        <w:ind w:left="6804" w:hanging="360"/>
      </w:pPr>
    </w:lvl>
    <w:lvl w:ilvl="7" w:tplc="04020019" w:tentative="1">
      <w:start w:val="1"/>
      <w:numFmt w:val="lowerLetter"/>
      <w:lvlText w:val="%8."/>
      <w:lvlJc w:val="left"/>
      <w:pPr>
        <w:ind w:left="7524" w:hanging="360"/>
      </w:pPr>
    </w:lvl>
    <w:lvl w:ilvl="8" w:tplc="0402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>
    <w:nsid w:val="2E856640"/>
    <w:multiLevelType w:val="hybridMultilevel"/>
    <w:tmpl w:val="E1421D02"/>
    <w:lvl w:ilvl="0" w:tplc="015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E8E3F03"/>
    <w:multiLevelType w:val="hybridMultilevel"/>
    <w:tmpl w:val="28688278"/>
    <w:lvl w:ilvl="0" w:tplc="0402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4D7BE6"/>
    <w:multiLevelType w:val="hybridMultilevel"/>
    <w:tmpl w:val="F4BC654C"/>
    <w:lvl w:ilvl="0" w:tplc="B48CF070">
      <w:start w:val="1"/>
      <w:numFmt w:val="decimal"/>
      <w:lvlText w:val="%1."/>
      <w:lvlJc w:val="left"/>
      <w:pPr>
        <w:ind w:left="2484" w:hanging="360"/>
      </w:pPr>
      <w:rPr>
        <w:rFonts w:ascii="Times New Roman" w:eastAsia="Times New Roman" w:hAnsi="Times New Roman" w:cs="Times New Roman"/>
      </w:rPr>
    </w:lvl>
    <w:lvl w:ilvl="1" w:tplc="04020019" w:tentative="1">
      <w:start w:val="1"/>
      <w:numFmt w:val="lowerLetter"/>
      <w:lvlText w:val="%2."/>
      <w:lvlJc w:val="left"/>
      <w:pPr>
        <w:ind w:left="3204" w:hanging="360"/>
      </w:pPr>
    </w:lvl>
    <w:lvl w:ilvl="2" w:tplc="0402001B" w:tentative="1">
      <w:start w:val="1"/>
      <w:numFmt w:val="lowerRoman"/>
      <w:lvlText w:val="%3."/>
      <w:lvlJc w:val="right"/>
      <w:pPr>
        <w:ind w:left="3924" w:hanging="180"/>
      </w:pPr>
    </w:lvl>
    <w:lvl w:ilvl="3" w:tplc="0402000F" w:tentative="1">
      <w:start w:val="1"/>
      <w:numFmt w:val="decimal"/>
      <w:lvlText w:val="%4."/>
      <w:lvlJc w:val="left"/>
      <w:pPr>
        <w:ind w:left="4644" w:hanging="360"/>
      </w:pPr>
    </w:lvl>
    <w:lvl w:ilvl="4" w:tplc="04020019" w:tentative="1">
      <w:start w:val="1"/>
      <w:numFmt w:val="lowerLetter"/>
      <w:lvlText w:val="%5."/>
      <w:lvlJc w:val="left"/>
      <w:pPr>
        <w:ind w:left="5364" w:hanging="360"/>
      </w:pPr>
    </w:lvl>
    <w:lvl w:ilvl="5" w:tplc="0402001B" w:tentative="1">
      <w:start w:val="1"/>
      <w:numFmt w:val="lowerRoman"/>
      <w:lvlText w:val="%6."/>
      <w:lvlJc w:val="right"/>
      <w:pPr>
        <w:ind w:left="6084" w:hanging="180"/>
      </w:pPr>
    </w:lvl>
    <w:lvl w:ilvl="6" w:tplc="0402000F" w:tentative="1">
      <w:start w:val="1"/>
      <w:numFmt w:val="decimal"/>
      <w:lvlText w:val="%7."/>
      <w:lvlJc w:val="left"/>
      <w:pPr>
        <w:ind w:left="6804" w:hanging="360"/>
      </w:pPr>
    </w:lvl>
    <w:lvl w:ilvl="7" w:tplc="04020019" w:tentative="1">
      <w:start w:val="1"/>
      <w:numFmt w:val="lowerLetter"/>
      <w:lvlText w:val="%8."/>
      <w:lvlJc w:val="left"/>
      <w:pPr>
        <w:ind w:left="7524" w:hanging="360"/>
      </w:pPr>
    </w:lvl>
    <w:lvl w:ilvl="8" w:tplc="0402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0">
    <w:nsid w:val="41620F3C"/>
    <w:multiLevelType w:val="hybridMultilevel"/>
    <w:tmpl w:val="A7E6B1E0"/>
    <w:lvl w:ilvl="0" w:tplc="0C101A2E">
      <w:start w:val="5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4F647A02"/>
    <w:multiLevelType w:val="hybridMultilevel"/>
    <w:tmpl w:val="76E23D8A"/>
    <w:lvl w:ilvl="0" w:tplc="0A3A9974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2496" w:hanging="360"/>
      </w:pPr>
    </w:lvl>
    <w:lvl w:ilvl="2" w:tplc="0402001B" w:tentative="1">
      <w:start w:val="1"/>
      <w:numFmt w:val="lowerRoman"/>
      <w:lvlText w:val="%3."/>
      <w:lvlJc w:val="right"/>
      <w:pPr>
        <w:ind w:left="3216" w:hanging="180"/>
      </w:pPr>
    </w:lvl>
    <w:lvl w:ilvl="3" w:tplc="0402000F" w:tentative="1">
      <w:start w:val="1"/>
      <w:numFmt w:val="decimal"/>
      <w:lvlText w:val="%4."/>
      <w:lvlJc w:val="left"/>
      <w:pPr>
        <w:ind w:left="3936" w:hanging="360"/>
      </w:pPr>
    </w:lvl>
    <w:lvl w:ilvl="4" w:tplc="04020019" w:tentative="1">
      <w:start w:val="1"/>
      <w:numFmt w:val="lowerLetter"/>
      <w:lvlText w:val="%5."/>
      <w:lvlJc w:val="left"/>
      <w:pPr>
        <w:ind w:left="4656" w:hanging="360"/>
      </w:pPr>
    </w:lvl>
    <w:lvl w:ilvl="5" w:tplc="0402001B" w:tentative="1">
      <w:start w:val="1"/>
      <w:numFmt w:val="lowerRoman"/>
      <w:lvlText w:val="%6."/>
      <w:lvlJc w:val="right"/>
      <w:pPr>
        <w:ind w:left="5376" w:hanging="180"/>
      </w:pPr>
    </w:lvl>
    <w:lvl w:ilvl="6" w:tplc="0402000F" w:tentative="1">
      <w:start w:val="1"/>
      <w:numFmt w:val="decimal"/>
      <w:lvlText w:val="%7."/>
      <w:lvlJc w:val="left"/>
      <w:pPr>
        <w:ind w:left="6096" w:hanging="360"/>
      </w:pPr>
    </w:lvl>
    <w:lvl w:ilvl="7" w:tplc="04020019" w:tentative="1">
      <w:start w:val="1"/>
      <w:numFmt w:val="lowerLetter"/>
      <w:lvlText w:val="%8."/>
      <w:lvlJc w:val="left"/>
      <w:pPr>
        <w:ind w:left="6816" w:hanging="360"/>
      </w:pPr>
    </w:lvl>
    <w:lvl w:ilvl="8" w:tplc="0402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>
    <w:nsid w:val="526D5F24"/>
    <w:multiLevelType w:val="hybridMultilevel"/>
    <w:tmpl w:val="9504584E"/>
    <w:lvl w:ilvl="0" w:tplc="0402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9" w:hanging="360"/>
      </w:pPr>
    </w:lvl>
    <w:lvl w:ilvl="2" w:tplc="0402001B" w:tentative="1">
      <w:start w:val="1"/>
      <w:numFmt w:val="lowerRoman"/>
      <w:lvlText w:val="%3."/>
      <w:lvlJc w:val="right"/>
      <w:pPr>
        <w:ind w:left="2509" w:hanging="180"/>
      </w:pPr>
    </w:lvl>
    <w:lvl w:ilvl="3" w:tplc="0402000F" w:tentative="1">
      <w:start w:val="1"/>
      <w:numFmt w:val="decimal"/>
      <w:lvlText w:val="%4."/>
      <w:lvlJc w:val="left"/>
      <w:pPr>
        <w:ind w:left="3229" w:hanging="360"/>
      </w:pPr>
    </w:lvl>
    <w:lvl w:ilvl="4" w:tplc="04020019" w:tentative="1">
      <w:start w:val="1"/>
      <w:numFmt w:val="lowerLetter"/>
      <w:lvlText w:val="%5."/>
      <w:lvlJc w:val="left"/>
      <w:pPr>
        <w:ind w:left="3949" w:hanging="360"/>
      </w:pPr>
    </w:lvl>
    <w:lvl w:ilvl="5" w:tplc="0402001B" w:tentative="1">
      <w:start w:val="1"/>
      <w:numFmt w:val="lowerRoman"/>
      <w:lvlText w:val="%6."/>
      <w:lvlJc w:val="right"/>
      <w:pPr>
        <w:ind w:left="4669" w:hanging="180"/>
      </w:pPr>
    </w:lvl>
    <w:lvl w:ilvl="6" w:tplc="0402000F" w:tentative="1">
      <w:start w:val="1"/>
      <w:numFmt w:val="decimal"/>
      <w:lvlText w:val="%7."/>
      <w:lvlJc w:val="left"/>
      <w:pPr>
        <w:ind w:left="5389" w:hanging="360"/>
      </w:pPr>
    </w:lvl>
    <w:lvl w:ilvl="7" w:tplc="04020019" w:tentative="1">
      <w:start w:val="1"/>
      <w:numFmt w:val="lowerLetter"/>
      <w:lvlText w:val="%8."/>
      <w:lvlJc w:val="left"/>
      <w:pPr>
        <w:ind w:left="6109" w:hanging="360"/>
      </w:pPr>
    </w:lvl>
    <w:lvl w:ilvl="8" w:tplc="040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D414F04"/>
    <w:multiLevelType w:val="hybridMultilevel"/>
    <w:tmpl w:val="94DC3E7E"/>
    <w:lvl w:ilvl="0" w:tplc="A9F47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62C86969"/>
    <w:multiLevelType w:val="singleLevel"/>
    <w:tmpl w:val="42786BAC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5">
    <w:nsid w:val="64141748"/>
    <w:multiLevelType w:val="hybridMultilevel"/>
    <w:tmpl w:val="9DD208F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D15FF5"/>
    <w:multiLevelType w:val="hybridMultilevel"/>
    <w:tmpl w:val="EDC8D4D6"/>
    <w:lvl w:ilvl="0" w:tplc="040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71068FA"/>
    <w:multiLevelType w:val="hybridMultilevel"/>
    <w:tmpl w:val="528E7AF2"/>
    <w:lvl w:ilvl="0" w:tplc="0402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788" w:hanging="360"/>
      </w:pPr>
    </w:lvl>
    <w:lvl w:ilvl="2" w:tplc="0402001B" w:tentative="1">
      <w:start w:val="1"/>
      <w:numFmt w:val="lowerRoman"/>
      <w:lvlText w:val="%3."/>
      <w:lvlJc w:val="right"/>
      <w:pPr>
        <w:ind w:left="2508" w:hanging="180"/>
      </w:pPr>
    </w:lvl>
    <w:lvl w:ilvl="3" w:tplc="0402000F" w:tentative="1">
      <w:start w:val="1"/>
      <w:numFmt w:val="decimal"/>
      <w:lvlText w:val="%4."/>
      <w:lvlJc w:val="left"/>
      <w:pPr>
        <w:ind w:left="3228" w:hanging="360"/>
      </w:pPr>
    </w:lvl>
    <w:lvl w:ilvl="4" w:tplc="04020019" w:tentative="1">
      <w:start w:val="1"/>
      <w:numFmt w:val="lowerLetter"/>
      <w:lvlText w:val="%5."/>
      <w:lvlJc w:val="left"/>
      <w:pPr>
        <w:ind w:left="3948" w:hanging="360"/>
      </w:pPr>
    </w:lvl>
    <w:lvl w:ilvl="5" w:tplc="0402001B" w:tentative="1">
      <w:start w:val="1"/>
      <w:numFmt w:val="lowerRoman"/>
      <w:lvlText w:val="%6."/>
      <w:lvlJc w:val="right"/>
      <w:pPr>
        <w:ind w:left="4668" w:hanging="180"/>
      </w:pPr>
    </w:lvl>
    <w:lvl w:ilvl="6" w:tplc="0402000F" w:tentative="1">
      <w:start w:val="1"/>
      <w:numFmt w:val="decimal"/>
      <w:lvlText w:val="%7."/>
      <w:lvlJc w:val="left"/>
      <w:pPr>
        <w:ind w:left="5388" w:hanging="360"/>
      </w:pPr>
    </w:lvl>
    <w:lvl w:ilvl="7" w:tplc="04020019" w:tentative="1">
      <w:start w:val="1"/>
      <w:numFmt w:val="lowerLetter"/>
      <w:lvlText w:val="%8."/>
      <w:lvlJc w:val="left"/>
      <w:pPr>
        <w:ind w:left="6108" w:hanging="360"/>
      </w:pPr>
    </w:lvl>
    <w:lvl w:ilvl="8" w:tplc="040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4"/>
  </w:num>
  <w:num w:numId="2">
    <w:abstractNumId w:val="13"/>
  </w:num>
  <w:num w:numId="3">
    <w:abstractNumId w:val="5"/>
  </w:num>
  <w:num w:numId="4">
    <w:abstractNumId w:val="7"/>
  </w:num>
  <w:num w:numId="5">
    <w:abstractNumId w:val="0"/>
  </w:num>
  <w:num w:numId="6">
    <w:abstractNumId w:val="17"/>
  </w:num>
  <w:num w:numId="7">
    <w:abstractNumId w:val="11"/>
  </w:num>
  <w:num w:numId="8">
    <w:abstractNumId w:val="9"/>
  </w:num>
  <w:num w:numId="9">
    <w:abstractNumId w:val="6"/>
  </w:num>
  <w:num w:numId="10">
    <w:abstractNumId w:val="12"/>
  </w:num>
  <w:num w:numId="11">
    <w:abstractNumId w:val="3"/>
  </w:num>
  <w:num w:numId="12">
    <w:abstractNumId w:val="10"/>
  </w:num>
  <w:num w:numId="13">
    <w:abstractNumId w:val="2"/>
  </w:num>
  <w:num w:numId="14">
    <w:abstractNumId w:val="8"/>
  </w:num>
  <w:num w:numId="15">
    <w:abstractNumId w:val="4"/>
  </w:num>
  <w:num w:numId="16">
    <w:abstractNumId w:val="1"/>
  </w:num>
  <w:num w:numId="17">
    <w:abstractNumId w:val="15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4D"/>
    <w:rsid w:val="000027FE"/>
    <w:rsid w:val="00006C02"/>
    <w:rsid w:val="0001148E"/>
    <w:rsid w:val="00014788"/>
    <w:rsid w:val="0001642F"/>
    <w:rsid w:val="0003655E"/>
    <w:rsid w:val="000406B5"/>
    <w:rsid w:val="00041C73"/>
    <w:rsid w:val="00044A7F"/>
    <w:rsid w:val="0004566B"/>
    <w:rsid w:val="0005573A"/>
    <w:rsid w:val="00060300"/>
    <w:rsid w:val="000645FD"/>
    <w:rsid w:val="00064EE2"/>
    <w:rsid w:val="00075B01"/>
    <w:rsid w:val="00081AAD"/>
    <w:rsid w:val="00085C00"/>
    <w:rsid w:val="00086DB5"/>
    <w:rsid w:val="00091D69"/>
    <w:rsid w:val="0009263D"/>
    <w:rsid w:val="000A4E76"/>
    <w:rsid w:val="000A6BEC"/>
    <w:rsid w:val="000A7AE6"/>
    <w:rsid w:val="000B09D5"/>
    <w:rsid w:val="000B1120"/>
    <w:rsid w:val="000B6144"/>
    <w:rsid w:val="000C0599"/>
    <w:rsid w:val="000C1FDD"/>
    <w:rsid w:val="000C4BDA"/>
    <w:rsid w:val="000E0EB9"/>
    <w:rsid w:val="000E39E0"/>
    <w:rsid w:val="000E55FD"/>
    <w:rsid w:val="000E6ACD"/>
    <w:rsid w:val="000F2C27"/>
    <w:rsid w:val="000F3374"/>
    <w:rsid w:val="00100F14"/>
    <w:rsid w:val="00104406"/>
    <w:rsid w:val="00106A02"/>
    <w:rsid w:val="00107E60"/>
    <w:rsid w:val="00120942"/>
    <w:rsid w:val="00122D00"/>
    <w:rsid w:val="00131F7E"/>
    <w:rsid w:val="00132520"/>
    <w:rsid w:val="00134A0B"/>
    <w:rsid w:val="0013657E"/>
    <w:rsid w:val="00137800"/>
    <w:rsid w:val="00150C04"/>
    <w:rsid w:val="001570CD"/>
    <w:rsid w:val="0016766F"/>
    <w:rsid w:val="00183662"/>
    <w:rsid w:val="0018380B"/>
    <w:rsid w:val="0018399A"/>
    <w:rsid w:val="00184CBC"/>
    <w:rsid w:val="00186E0B"/>
    <w:rsid w:val="00191283"/>
    <w:rsid w:val="0019177C"/>
    <w:rsid w:val="0019396F"/>
    <w:rsid w:val="00193A4F"/>
    <w:rsid w:val="00193F87"/>
    <w:rsid w:val="001A02C7"/>
    <w:rsid w:val="001A4691"/>
    <w:rsid w:val="001A5DDF"/>
    <w:rsid w:val="001B10E3"/>
    <w:rsid w:val="001B1EC0"/>
    <w:rsid w:val="001B5C20"/>
    <w:rsid w:val="001C6EA9"/>
    <w:rsid w:val="001D1CE7"/>
    <w:rsid w:val="001D2619"/>
    <w:rsid w:val="001D4574"/>
    <w:rsid w:val="001D4D3C"/>
    <w:rsid w:val="001E4DC8"/>
    <w:rsid w:val="001E69E1"/>
    <w:rsid w:val="001F2ABB"/>
    <w:rsid w:val="001F318D"/>
    <w:rsid w:val="001F4005"/>
    <w:rsid w:val="001F669D"/>
    <w:rsid w:val="001F7F9E"/>
    <w:rsid w:val="00202B81"/>
    <w:rsid w:val="00203273"/>
    <w:rsid w:val="0020492A"/>
    <w:rsid w:val="00205821"/>
    <w:rsid w:val="0022294D"/>
    <w:rsid w:val="0022354A"/>
    <w:rsid w:val="00225F42"/>
    <w:rsid w:val="00227392"/>
    <w:rsid w:val="00233360"/>
    <w:rsid w:val="00235AC6"/>
    <w:rsid w:val="00236709"/>
    <w:rsid w:val="00237EC7"/>
    <w:rsid w:val="00241231"/>
    <w:rsid w:val="00251909"/>
    <w:rsid w:val="00251929"/>
    <w:rsid w:val="00252527"/>
    <w:rsid w:val="00253516"/>
    <w:rsid w:val="00261851"/>
    <w:rsid w:val="00267A98"/>
    <w:rsid w:val="002733AB"/>
    <w:rsid w:val="00274895"/>
    <w:rsid w:val="002749A6"/>
    <w:rsid w:val="002841AF"/>
    <w:rsid w:val="00285A76"/>
    <w:rsid w:val="002869AC"/>
    <w:rsid w:val="0028730E"/>
    <w:rsid w:val="00294B91"/>
    <w:rsid w:val="002979EB"/>
    <w:rsid w:val="002B0B7F"/>
    <w:rsid w:val="002C2B71"/>
    <w:rsid w:val="002C3F64"/>
    <w:rsid w:val="002C428F"/>
    <w:rsid w:val="002D4F80"/>
    <w:rsid w:val="002D6729"/>
    <w:rsid w:val="002E5FC4"/>
    <w:rsid w:val="002E6C07"/>
    <w:rsid w:val="002E7BE5"/>
    <w:rsid w:val="002F0405"/>
    <w:rsid w:val="002F43B8"/>
    <w:rsid w:val="002F68EB"/>
    <w:rsid w:val="00305DAD"/>
    <w:rsid w:val="00306766"/>
    <w:rsid w:val="00311A6F"/>
    <w:rsid w:val="00313979"/>
    <w:rsid w:val="00314D5B"/>
    <w:rsid w:val="00317012"/>
    <w:rsid w:val="00320E3B"/>
    <w:rsid w:val="003232CD"/>
    <w:rsid w:val="00346A9C"/>
    <w:rsid w:val="003471CF"/>
    <w:rsid w:val="003542A5"/>
    <w:rsid w:val="003603A6"/>
    <w:rsid w:val="00370C4F"/>
    <w:rsid w:val="00371F58"/>
    <w:rsid w:val="00372082"/>
    <w:rsid w:val="003733C9"/>
    <w:rsid w:val="00375465"/>
    <w:rsid w:val="003761AD"/>
    <w:rsid w:val="003847D3"/>
    <w:rsid w:val="00385316"/>
    <w:rsid w:val="003860C6"/>
    <w:rsid w:val="003950CF"/>
    <w:rsid w:val="003A1329"/>
    <w:rsid w:val="003A151E"/>
    <w:rsid w:val="003A3D5B"/>
    <w:rsid w:val="003A4169"/>
    <w:rsid w:val="003A6C13"/>
    <w:rsid w:val="003B52DA"/>
    <w:rsid w:val="003D1E04"/>
    <w:rsid w:val="003D76C9"/>
    <w:rsid w:val="003E211D"/>
    <w:rsid w:val="00400669"/>
    <w:rsid w:val="0040248D"/>
    <w:rsid w:val="00405336"/>
    <w:rsid w:val="0041281A"/>
    <w:rsid w:val="004351EA"/>
    <w:rsid w:val="00437DF5"/>
    <w:rsid w:val="0044002C"/>
    <w:rsid w:val="004441F4"/>
    <w:rsid w:val="0044635C"/>
    <w:rsid w:val="0045104A"/>
    <w:rsid w:val="00451C66"/>
    <w:rsid w:val="0045463D"/>
    <w:rsid w:val="004579D5"/>
    <w:rsid w:val="00457F6E"/>
    <w:rsid w:val="004612BE"/>
    <w:rsid w:val="00464B87"/>
    <w:rsid w:val="00464D06"/>
    <w:rsid w:val="00467DB7"/>
    <w:rsid w:val="00477388"/>
    <w:rsid w:val="0048528A"/>
    <w:rsid w:val="0048640B"/>
    <w:rsid w:val="004929D8"/>
    <w:rsid w:val="00495FBC"/>
    <w:rsid w:val="00497556"/>
    <w:rsid w:val="0049795C"/>
    <w:rsid w:val="00497E11"/>
    <w:rsid w:val="004A51A2"/>
    <w:rsid w:val="004B2CD0"/>
    <w:rsid w:val="004B386E"/>
    <w:rsid w:val="004B43AF"/>
    <w:rsid w:val="004C19D6"/>
    <w:rsid w:val="004C6768"/>
    <w:rsid w:val="004C7B04"/>
    <w:rsid w:val="004E2879"/>
    <w:rsid w:val="004E3075"/>
    <w:rsid w:val="004E6E28"/>
    <w:rsid w:val="004F2387"/>
    <w:rsid w:val="0050285D"/>
    <w:rsid w:val="00503A7A"/>
    <w:rsid w:val="00505880"/>
    <w:rsid w:val="00510155"/>
    <w:rsid w:val="0051079A"/>
    <w:rsid w:val="0051125E"/>
    <w:rsid w:val="00513AC1"/>
    <w:rsid w:val="00514A42"/>
    <w:rsid w:val="00515D32"/>
    <w:rsid w:val="00516FF4"/>
    <w:rsid w:val="005270FA"/>
    <w:rsid w:val="00534DAE"/>
    <w:rsid w:val="00537E35"/>
    <w:rsid w:val="00540406"/>
    <w:rsid w:val="00541CB3"/>
    <w:rsid w:val="00541FB5"/>
    <w:rsid w:val="0054398A"/>
    <w:rsid w:val="00545CCA"/>
    <w:rsid w:val="0055032C"/>
    <w:rsid w:val="0055581D"/>
    <w:rsid w:val="00563A86"/>
    <w:rsid w:val="00564338"/>
    <w:rsid w:val="00577F4C"/>
    <w:rsid w:val="00582049"/>
    <w:rsid w:val="005822C7"/>
    <w:rsid w:val="00584D2D"/>
    <w:rsid w:val="005877E0"/>
    <w:rsid w:val="00592E5F"/>
    <w:rsid w:val="00593DEE"/>
    <w:rsid w:val="005958B0"/>
    <w:rsid w:val="00595F09"/>
    <w:rsid w:val="00597FC6"/>
    <w:rsid w:val="005B046E"/>
    <w:rsid w:val="005B4FB4"/>
    <w:rsid w:val="005B7A4C"/>
    <w:rsid w:val="005D6938"/>
    <w:rsid w:val="005D71E0"/>
    <w:rsid w:val="005E074A"/>
    <w:rsid w:val="005E2464"/>
    <w:rsid w:val="005E2A40"/>
    <w:rsid w:val="005E3C5A"/>
    <w:rsid w:val="005F39BE"/>
    <w:rsid w:val="005F4D6A"/>
    <w:rsid w:val="005F56E5"/>
    <w:rsid w:val="005F574B"/>
    <w:rsid w:val="005F6C9B"/>
    <w:rsid w:val="005F709A"/>
    <w:rsid w:val="005F7613"/>
    <w:rsid w:val="00624025"/>
    <w:rsid w:val="00624384"/>
    <w:rsid w:val="006254E0"/>
    <w:rsid w:val="00625E40"/>
    <w:rsid w:val="00627BE3"/>
    <w:rsid w:val="0063088E"/>
    <w:rsid w:val="0063109D"/>
    <w:rsid w:val="00637DF9"/>
    <w:rsid w:val="00645734"/>
    <w:rsid w:val="006623C6"/>
    <w:rsid w:val="0066410A"/>
    <w:rsid w:val="00664EA7"/>
    <w:rsid w:val="00666164"/>
    <w:rsid w:val="00666AC8"/>
    <w:rsid w:val="00673976"/>
    <w:rsid w:val="0067478D"/>
    <w:rsid w:val="006801E5"/>
    <w:rsid w:val="006821A2"/>
    <w:rsid w:val="00682543"/>
    <w:rsid w:val="00686790"/>
    <w:rsid w:val="00692D04"/>
    <w:rsid w:val="006972E9"/>
    <w:rsid w:val="006A6AF9"/>
    <w:rsid w:val="006A75B6"/>
    <w:rsid w:val="006A7FE1"/>
    <w:rsid w:val="006B2D8D"/>
    <w:rsid w:val="006C1C43"/>
    <w:rsid w:val="006D250B"/>
    <w:rsid w:val="006D29C7"/>
    <w:rsid w:val="006E1892"/>
    <w:rsid w:val="006E49ED"/>
    <w:rsid w:val="006E6FBA"/>
    <w:rsid w:val="006F2B91"/>
    <w:rsid w:val="006F5F64"/>
    <w:rsid w:val="00702C3F"/>
    <w:rsid w:val="0071514F"/>
    <w:rsid w:val="0071629E"/>
    <w:rsid w:val="007219D1"/>
    <w:rsid w:val="00723DC9"/>
    <w:rsid w:val="0072684A"/>
    <w:rsid w:val="007359A0"/>
    <w:rsid w:val="00736973"/>
    <w:rsid w:val="00745B81"/>
    <w:rsid w:val="00751A2F"/>
    <w:rsid w:val="00752304"/>
    <w:rsid w:val="007545EE"/>
    <w:rsid w:val="007644CE"/>
    <w:rsid w:val="007674ED"/>
    <w:rsid w:val="00767843"/>
    <w:rsid w:val="00771961"/>
    <w:rsid w:val="00790426"/>
    <w:rsid w:val="00794F39"/>
    <w:rsid w:val="00796105"/>
    <w:rsid w:val="0079724A"/>
    <w:rsid w:val="007A366B"/>
    <w:rsid w:val="007A4FFC"/>
    <w:rsid w:val="007A7606"/>
    <w:rsid w:val="007C2443"/>
    <w:rsid w:val="007C3F6B"/>
    <w:rsid w:val="007C6E7E"/>
    <w:rsid w:val="007D701F"/>
    <w:rsid w:val="007E05FF"/>
    <w:rsid w:val="007E1FAE"/>
    <w:rsid w:val="007E4A7D"/>
    <w:rsid w:val="007E7B29"/>
    <w:rsid w:val="007E7D30"/>
    <w:rsid w:val="00801C57"/>
    <w:rsid w:val="008119E4"/>
    <w:rsid w:val="00812A88"/>
    <w:rsid w:val="008132B0"/>
    <w:rsid w:val="00815142"/>
    <w:rsid w:val="00817610"/>
    <w:rsid w:val="00820E37"/>
    <w:rsid w:val="008310BA"/>
    <w:rsid w:val="008331CC"/>
    <w:rsid w:val="00840247"/>
    <w:rsid w:val="008438A6"/>
    <w:rsid w:val="00850471"/>
    <w:rsid w:val="008572FE"/>
    <w:rsid w:val="00865B41"/>
    <w:rsid w:val="0087064C"/>
    <w:rsid w:val="008709B5"/>
    <w:rsid w:val="00872215"/>
    <w:rsid w:val="00872B7A"/>
    <w:rsid w:val="008839F7"/>
    <w:rsid w:val="00890D2D"/>
    <w:rsid w:val="0089746E"/>
    <w:rsid w:val="0089795D"/>
    <w:rsid w:val="008B6499"/>
    <w:rsid w:val="008C3FDB"/>
    <w:rsid w:val="008D3196"/>
    <w:rsid w:val="008E0C4E"/>
    <w:rsid w:val="008E1611"/>
    <w:rsid w:val="008E4666"/>
    <w:rsid w:val="008E485D"/>
    <w:rsid w:val="008E6213"/>
    <w:rsid w:val="008F1E41"/>
    <w:rsid w:val="008F5A7F"/>
    <w:rsid w:val="008F7A01"/>
    <w:rsid w:val="00906190"/>
    <w:rsid w:val="00915FC3"/>
    <w:rsid w:val="00920BB3"/>
    <w:rsid w:val="00923BCA"/>
    <w:rsid w:val="0092498C"/>
    <w:rsid w:val="009256B1"/>
    <w:rsid w:val="0092588C"/>
    <w:rsid w:val="00927D07"/>
    <w:rsid w:val="009308C0"/>
    <w:rsid w:val="00931A06"/>
    <w:rsid w:val="0093227F"/>
    <w:rsid w:val="0093795F"/>
    <w:rsid w:val="00937A39"/>
    <w:rsid w:val="009400D2"/>
    <w:rsid w:val="0094426F"/>
    <w:rsid w:val="00946991"/>
    <w:rsid w:val="0095292F"/>
    <w:rsid w:val="009534D6"/>
    <w:rsid w:val="00970BF6"/>
    <w:rsid w:val="00975F6E"/>
    <w:rsid w:val="00976765"/>
    <w:rsid w:val="009929FD"/>
    <w:rsid w:val="009A1EDA"/>
    <w:rsid w:val="009A3959"/>
    <w:rsid w:val="009A6E9E"/>
    <w:rsid w:val="009A6F29"/>
    <w:rsid w:val="009B23A7"/>
    <w:rsid w:val="009B411B"/>
    <w:rsid w:val="009B419F"/>
    <w:rsid w:val="009B6849"/>
    <w:rsid w:val="009C46B2"/>
    <w:rsid w:val="009C69A4"/>
    <w:rsid w:val="009C747A"/>
    <w:rsid w:val="009E36A7"/>
    <w:rsid w:val="009E3CED"/>
    <w:rsid w:val="009E45EA"/>
    <w:rsid w:val="009F1825"/>
    <w:rsid w:val="009F4B70"/>
    <w:rsid w:val="009F4DD8"/>
    <w:rsid w:val="009F611A"/>
    <w:rsid w:val="00A00EED"/>
    <w:rsid w:val="00A02585"/>
    <w:rsid w:val="00A10488"/>
    <w:rsid w:val="00A11159"/>
    <w:rsid w:val="00A15E00"/>
    <w:rsid w:val="00A2332F"/>
    <w:rsid w:val="00A32EA4"/>
    <w:rsid w:val="00A34C6C"/>
    <w:rsid w:val="00A440B8"/>
    <w:rsid w:val="00A45B8C"/>
    <w:rsid w:val="00A5284B"/>
    <w:rsid w:val="00A532C2"/>
    <w:rsid w:val="00A57561"/>
    <w:rsid w:val="00A62A14"/>
    <w:rsid w:val="00A632C3"/>
    <w:rsid w:val="00A640EF"/>
    <w:rsid w:val="00A64483"/>
    <w:rsid w:val="00A67E2B"/>
    <w:rsid w:val="00A73483"/>
    <w:rsid w:val="00A76723"/>
    <w:rsid w:val="00A823DC"/>
    <w:rsid w:val="00A9248B"/>
    <w:rsid w:val="00A92545"/>
    <w:rsid w:val="00A92A70"/>
    <w:rsid w:val="00A93BA8"/>
    <w:rsid w:val="00A952D2"/>
    <w:rsid w:val="00A95363"/>
    <w:rsid w:val="00A962A9"/>
    <w:rsid w:val="00AA2CB9"/>
    <w:rsid w:val="00AB3281"/>
    <w:rsid w:val="00AB5438"/>
    <w:rsid w:val="00AC0E2D"/>
    <w:rsid w:val="00AC16FB"/>
    <w:rsid w:val="00AC3B18"/>
    <w:rsid w:val="00AC4900"/>
    <w:rsid w:val="00AC7E34"/>
    <w:rsid w:val="00AD54CD"/>
    <w:rsid w:val="00AE074C"/>
    <w:rsid w:val="00AE1CA4"/>
    <w:rsid w:val="00AE4381"/>
    <w:rsid w:val="00AE492C"/>
    <w:rsid w:val="00AE747F"/>
    <w:rsid w:val="00AF6708"/>
    <w:rsid w:val="00B13617"/>
    <w:rsid w:val="00B13AF0"/>
    <w:rsid w:val="00B15283"/>
    <w:rsid w:val="00B177BB"/>
    <w:rsid w:val="00B21FEE"/>
    <w:rsid w:val="00B25E6E"/>
    <w:rsid w:val="00B315C6"/>
    <w:rsid w:val="00B33848"/>
    <w:rsid w:val="00B37823"/>
    <w:rsid w:val="00B4068B"/>
    <w:rsid w:val="00B44160"/>
    <w:rsid w:val="00B4480E"/>
    <w:rsid w:val="00B54FDD"/>
    <w:rsid w:val="00B61427"/>
    <w:rsid w:val="00B638CC"/>
    <w:rsid w:val="00B64538"/>
    <w:rsid w:val="00B708F3"/>
    <w:rsid w:val="00B715B8"/>
    <w:rsid w:val="00B758F4"/>
    <w:rsid w:val="00B86C3B"/>
    <w:rsid w:val="00B92E8B"/>
    <w:rsid w:val="00B9305D"/>
    <w:rsid w:val="00BA1275"/>
    <w:rsid w:val="00BA2EC6"/>
    <w:rsid w:val="00BA3952"/>
    <w:rsid w:val="00BA5F9F"/>
    <w:rsid w:val="00BB3337"/>
    <w:rsid w:val="00BB757D"/>
    <w:rsid w:val="00BC0B9D"/>
    <w:rsid w:val="00BC22CC"/>
    <w:rsid w:val="00BC296E"/>
    <w:rsid w:val="00BC3EF2"/>
    <w:rsid w:val="00BC48BD"/>
    <w:rsid w:val="00BC65B2"/>
    <w:rsid w:val="00BC73A7"/>
    <w:rsid w:val="00BC7FAF"/>
    <w:rsid w:val="00BE2E97"/>
    <w:rsid w:val="00BF480D"/>
    <w:rsid w:val="00BF6BF8"/>
    <w:rsid w:val="00BF7200"/>
    <w:rsid w:val="00C069AC"/>
    <w:rsid w:val="00C06DC8"/>
    <w:rsid w:val="00C14672"/>
    <w:rsid w:val="00C14B8A"/>
    <w:rsid w:val="00C170C0"/>
    <w:rsid w:val="00C20175"/>
    <w:rsid w:val="00C26303"/>
    <w:rsid w:val="00C33385"/>
    <w:rsid w:val="00C35686"/>
    <w:rsid w:val="00C44617"/>
    <w:rsid w:val="00C44AD4"/>
    <w:rsid w:val="00C458A2"/>
    <w:rsid w:val="00C51225"/>
    <w:rsid w:val="00C52C6F"/>
    <w:rsid w:val="00C5559E"/>
    <w:rsid w:val="00C62691"/>
    <w:rsid w:val="00C64C65"/>
    <w:rsid w:val="00C736A1"/>
    <w:rsid w:val="00C74E6F"/>
    <w:rsid w:val="00C86589"/>
    <w:rsid w:val="00C86D38"/>
    <w:rsid w:val="00C8754F"/>
    <w:rsid w:val="00C956E4"/>
    <w:rsid w:val="00C96B25"/>
    <w:rsid w:val="00CB0FE9"/>
    <w:rsid w:val="00CB259B"/>
    <w:rsid w:val="00CB2F94"/>
    <w:rsid w:val="00CB6E2F"/>
    <w:rsid w:val="00CC42FB"/>
    <w:rsid w:val="00CD5695"/>
    <w:rsid w:val="00CE32D5"/>
    <w:rsid w:val="00CF5787"/>
    <w:rsid w:val="00CF751D"/>
    <w:rsid w:val="00D0071C"/>
    <w:rsid w:val="00D02369"/>
    <w:rsid w:val="00D120C7"/>
    <w:rsid w:val="00D17C4D"/>
    <w:rsid w:val="00D24EDC"/>
    <w:rsid w:val="00D25FDA"/>
    <w:rsid w:val="00D33CE4"/>
    <w:rsid w:val="00D34506"/>
    <w:rsid w:val="00D40D1D"/>
    <w:rsid w:val="00D41A86"/>
    <w:rsid w:val="00D44A9D"/>
    <w:rsid w:val="00D52E0E"/>
    <w:rsid w:val="00D5307D"/>
    <w:rsid w:val="00D54F50"/>
    <w:rsid w:val="00D55A5F"/>
    <w:rsid w:val="00D60239"/>
    <w:rsid w:val="00D64356"/>
    <w:rsid w:val="00D64FD4"/>
    <w:rsid w:val="00D668D2"/>
    <w:rsid w:val="00D73390"/>
    <w:rsid w:val="00D73920"/>
    <w:rsid w:val="00D73BE3"/>
    <w:rsid w:val="00D7485B"/>
    <w:rsid w:val="00D76E2E"/>
    <w:rsid w:val="00D84713"/>
    <w:rsid w:val="00D92CF5"/>
    <w:rsid w:val="00D96FEE"/>
    <w:rsid w:val="00D96FFF"/>
    <w:rsid w:val="00D9761F"/>
    <w:rsid w:val="00DA0FEA"/>
    <w:rsid w:val="00DA1031"/>
    <w:rsid w:val="00DB7CD6"/>
    <w:rsid w:val="00DC30EC"/>
    <w:rsid w:val="00DC59FC"/>
    <w:rsid w:val="00DD2847"/>
    <w:rsid w:val="00DD6DA3"/>
    <w:rsid w:val="00DE1D8B"/>
    <w:rsid w:val="00DE3595"/>
    <w:rsid w:val="00DE7FCB"/>
    <w:rsid w:val="00DF0FC4"/>
    <w:rsid w:val="00E016C4"/>
    <w:rsid w:val="00E1125B"/>
    <w:rsid w:val="00E121A8"/>
    <w:rsid w:val="00E13155"/>
    <w:rsid w:val="00E132A9"/>
    <w:rsid w:val="00E16891"/>
    <w:rsid w:val="00E2285B"/>
    <w:rsid w:val="00E247BC"/>
    <w:rsid w:val="00E31D00"/>
    <w:rsid w:val="00E32381"/>
    <w:rsid w:val="00E354C9"/>
    <w:rsid w:val="00E36638"/>
    <w:rsid w:val="00E5773D"/>
    <w:rsid w:val="00E60220"/>
    <w:rsid w:val="00E67165"/>
    <w:rsid w:val="00E75963"/>
    <w:rsid w:val="00E76568"/>
    <w:rsid w:val="00E9213D"/>
    <w:rsid w:val="00EA4344"/>
    <w:rsid w:val="00EA5DB8"/>
    <w:rsid w:val="00EA5EB6"/>
    <w:rsid w:val="00EA7055"/>
    <w:rsid w:val="00EB1685"/>
    <w:rsid w:val="00EB3096"/>
    <w:rsid w:val="00EC7A0A"/>
    <w:rsid w:val="00ED1AD5"/>
    <w:rsid w:val="00ED35BE"/>
    <w:rsid w:val="00ED39D2"/>
    <w:rsid w:val="00EE0EBA"/>
    <w:rsid w:val="00EE1BD6"/>
    <w:rsid w:val="00EE272B"/>
    <w:rsid w:val="00EE4A3A"/>
    <w:rsid w:val="00EF3FA5"/>
    <w:rsid w:val="00F00206"/>
    <w:rsid w:val="00F06672"/>
    <w:rsid w:val="00F0794A"/>
    <w:rsid w:val="00F10C42"/>
    <w:rsid w:val="00F12667"/>
    <w:rsid w:val="00F12B6D"/>
    <w:rsid w:val="00F169A0"/>
    <w:rsid w:val="00F17120"/>
    <w:rsid w:val="00F27236"/>
    <w:rsid w:val="00F27624"/>
    <w:rsid w:val="00F308E0"/>
    <w:rsid w:val="00F3151D"/>
    <w:rsid w:val="00F37753"/>
    <w:rsid w:val="00F40D9A"/>
    <w:rsid w:val="00F41EA0"/>
    <w:rsid w:val="00F435D2"/>
    <w:rsid w:val="00F520FD"/>
    <w:rsid w:val="00F5468A"/>
    <w:rsid w:val="00F54AFF"/>
    <w:rsid w:val="00F54F55"/>
    <w:rsid w:val="00F6210F"/>
    <w:rsid w:val="00F623D3"/>
    <w:rsid w:val="00F62425"/>
    <w:rsid w:val="00F63DB3"/>
    <w:rsid w:val="00F74036"/>
    <w:rsid w:val="00F868DB"/>
    <w:rsid w:val="00F90F10"/>
    <w:rsid w:val="00F91EB2"/>
    <w:rsid w:val="00F97519"/>
    <w:rsid w:val="00FA12E2"/>
    <w:rsid w:val="00FA39A1"/>
    <w:rsid w:val="00FA71F4"/>
    <w:rsid w:val="00FB18BA"/>
    <w:rsid w:val="00FB601A"/>
    <w:rsid w:val="00FC15D5"/>
    <w:rsid w:val="00FC4192"/>
    <w:rsid w:val="00FC4504"/>
    <w:rsid w:val="00FC4634"/>
    <w:rsid w:val="00FD1999"/>
    <w:rsid w:val="00FD3642"/>
    <w:rsid w:val="00FE3147"/>
    <w:rsid w:val="00FF204A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F2C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character" w:customStyle="1" w:styleId="10">
    <w:name w:val="Заглавие 1 Знак"/>
    <w:basedOn w:val="a0"/>
    <w:link w:val="1"/>
    <w:rsid w:val="000F2C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5F4D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0F2C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character" w:customStyle="1" w:styleId="10">
    <w:name w:val="Заглавие 1 Знак"/>
    <w:basedOn w:val="a0"/>
    <w:link w:val="1"/>
    <w:rsid w:val="000F2C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List Paragraph"/>
    <w:basedOn w:val="a"/>
    <w:uiPriority w:val="34"/>
    <w:qFormat/>
    <w:rsid w:val="005F4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dolnamitropolia.b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wer\Desktop\SAIT\&#1073;&#1083;&#1072;&#1085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83228-1CD6-4385-96D2-0F89D4AAE3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бланка</Template>
  <TotalTime>110</TotalTime>
  <Pages>1</Pages>
  <Words>414</Words>
  <Characters>2364</Characters>
  <Application>Microsoft Office Word</Application>
  <DocSecurity>0</DocSecurity>
  <Lines>19</Lines>
  <Paragraphs>5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ДОЛНА МИТРОПОЛИЯ, ОБЛАСТ ПЛЕВЕН</vt:lpstr>
      <vt:lpstr>ОБЩИНА ДОЛНА МИТРОПОЛИЯ, ОБЛАСТ ПЛЕВЕН</vt:lpstr>
    </vt:vector>
  </TitlesOfParts>
  <Company/>
  <LinksUpToDate>false</LinksUpToDate>
  <CharactersWithSpaces>2773</CharactersWithSpaces>
  <SharedDoc>false</SharedDoc>
  <HLinks>
    <vt:vector size="18" baseType="variant">
      <vt:variant>
        <vt:i4>6881384</vt:i4>
      </vt:variant>
      <vt:variant>
        <vt:i4>6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mailto:obshtina@dolnamitropolia.bg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ДОЛНА МИТРОПОЛИЯ, ОБЛАСТ ПЛЕВЕН</dc:title>
  <dc:creator>Power</dc:creator>
  <cp:lastModifiedBy>Desi Manova</cp:lastModifiedBy>
  <cp:revision>51</cp:revision>
  <cp:lastPrinted>2020-03-11T13:59:00Z</cp:lastPrinted>
  <dcterms:created xsi:type="dcterms:W3CDTF">2021-01-04T14:07:00Z</dcterms:created>
  <dcterms:modified xsi:type="dcterms:W3CDTF">2021-01-28T09:31:00Z</dcterms:modified>
</cp:coreProperties>
</file>